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1C930" w14:textId="4D0797CF" w:rsidR="00C9038A" w:rsidRPr="00550112" w:rsidRDefault="00D327E8" w:rsidP="003C418D">
      <w:pPr>
        <w:snapToGrid w:val="0"/>
        <w:spacing w:beforeLines="100" w:before="286" w:line="340" w:lineRule="exact"/>
        <w:ind w:leftChars="1037" w:left="2130"/>
        <w:jc w:val="center"/>
        <w:rPr>
          <w:rFonts w:ascii="Meiryo UI" w:eastAsia="Meiryo UI" w:hAnsi="Meiryo UI" w:cs="Meiryo UI"/>
          <w:b/>
          <w:sz w:val="28"/>
          <w:szCs w:val="28"/>
        </w:rPr>
      </w:pPr>
      <w:r w:rsidRPr="00550112">
        <w:rPr>
          <w:rFonts w:ascii="Meiryo UI" w:eastAsia="Meiryo UI" w:hAnsi="Meiryo UI" w:cs="Meiryo UI"/>
          <w:noProof/>
        </w:rPr>
        <w:drawing>
          <wp:anchor distT="0" distB="0" distL="114300" distR="114300" simplePos="0" relativeHeight="251657728" behindDoc="1" locked="0" layoutInCell="1" allowOverlap="1" wp14:anchorId="0FA2156E" wp14:editId="581CE0C5">
            <wp:simplePos x="0" y="0"/>
            <wp:positionH relativeFrom="column">
              <wp:posOffset>-1905</wp:posOffset>
            </wp:positionH>
            <wp:positionV relativeFrom="paragraph">
              <wp:posOffset>31115</wp:posOffset>
            </wp:positionV>
            <wp:extent cx="1286510" cy="1070610"/>
            <wp:effectExtent l="0" t="0" r="8890" b="0"/>
            <wp:wrapNone/>
            <wp:docPr id="2" name="図 2" descr="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ロ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C80" w:rsidRPr="00550112">
        <w:rPr>
          <w:rFonts w:ascii="Meiryo UI" w:eastAsia="Meiryo UI" w:hAnsi="Meiryo UI" w:cs="Meiryo UI" w:hint="eastAsia"/>
          <w:b/>
          <w:sz w:val="28"/>
          <w:szCs w:val="28"/>
        </w:rPr>
        <w:t>【</w:t>
      </w:r>
      <w:r w:rsidR="00310D83">
        <w:rPr>
          <w:rFonts w:ascii="Meiryo UI" w:eastAsia="Meiryo UI" w:hAnsi="Meiryo UI" w:cs="Meiryo UI" w:hint="eastAsia"/>
          <w:b/>
          <w:sz w:val="28"/>
          <w:szCs w:val="28"/>
        </w:rPr>
        <w:t xml:space="preserve"> </w:t>
      </w:r>
      <w:r w:rsidR="00816DF8" w:rsidRPr="00550112">
        <w:rPr>
          <w:rFonts w:ascii="Meiryo UI" w:eastAsia="Meiryo UI" w:hAnsi="Meiryo UI" w:cs="Meiryo UI" w:hint="eastAsia"/>
          <w:b/>
          <w:sz w:val="28"/>
          <w:szCs w:val="28"/>
        </w:rPr>
        <w:t>開</w:t>
      </w:r>
      <w:r w:rsidR="00310D83">
        <w:rPr>
          <w:rFonts w:ascii="Meiryo UI" w:eastAsia="Meiryo UI" w:hAnsi="Meiryo UI" w:cs="Meiryo UI" w:hint="eastAsia"/>
          <w:b/>
          <w:sz w:val="28"/>
          <w:szCs w:val="28"/>
        </w:rPr>
        <w:t xml:space="preserve"> </w:t>
      </w:r>
      <w:r w:rsidR="00816DF8" w:rsidRPr="00550112">
        <w:rPr>
          <w:rFonts w:ascii="Meiryo UI" w:eastAsia="Meiryo UI" w:hAnsi="Meiryo UI" w:cs="Meiryo UI" w:hint="eastAsia"/>
          <w:b/>
          <w:sz w:val="28"/>
          <w:szCs w:val="28"/>
        </w:rPr>
        <w:t>催</w:t>
      </w:r>
      <w:r w:rsidR="00310D83">
        <w:rPr>
          <w:rFonts w:ascii="Meiryo UI" w:eastAsia="Meiryo UI" w:hAnsi="Meiryo UI" w:cs="Meiryo UI" w:hint="eastAsia"/>
          <w:b/>
          <w:sz w:val="28"/>
          <w:szCs w:val="28"/>
        </w:rPr>
        <w:t xml:space="preserve"> </w:t>
      </w:r>
      <w:r w:rsidR="00816DF8" w:rsidRPr="00550112">
        <w:rPr>
          <w:rFonts w:ascii="Meiryo UI" w:eastAsia="Meiryo UI" w:hAnsi="Meiryo UI" w:cs="Meiryo UI" w:hint="eastAsia"/>
          <w:b/>
          <w:sz w:val="28"/>
          <w:szCs w:val="28"/>
        </w:rPr>
        <w:t>要</w:t>
      </w:r>
      <w:r w:rsidR="00310D83">
        <w:rPr>
          <w:rFonts w:ascii="Meiryo UI" w:eastAsia="Meiryo UI" w:hAnsi="Meiryo UI" w:cs="Meiryo UI" w:hint="eastAsia"/>
          <w:b/>
          <w:sz w:val="28"/>
          <w:szCs w:val="28"/>
        </w:rPr>
        <w:t xml:space="preserve"> </w:t>
      </w:r>
      <w:r w:rsidR="00816DF8" w:rsidRPr="00550112">
        <w:rPr>
          <w:rFonts w:ascii="Meiryo UI" w:eastAsia="Meiryo UI" w:hAnsi="Meiryo UI" w:cs="Meiryo UI" w:hint="eastAsia"/>
          <w:b/>
          <w:sz w:val="28"/>
          <w:szCs w:val="28"/>
        </w:rPr>
        <w:t>領</w:t>
      </w:r>
      <w:r w:rsidR="00310D83">
        <w:rPr>
          <w:rFonts w:ascii="Meiryo UI" w:eastAsia="Meiryo UI" w:hAnsi="Meiryo UI" w:cs="Meiryo UI" w:hint="eastAsia"/>
          <w:b/>
          <w:sz w:val="28"/>
          <w:szCs w:val="28"/>
        </w:rPr>
        <w:t xml:space="preserve"> </w:t>
      </w:r>
      <w:r w:rsidR="00951C80" w:rsidRPr="00550112">
        <w:rPr>
          <w:rFonts w:ascii="Meiryo UI" w:eastAsia="Meiryo UI" w:hAnsi="Meiryo UI" w:cs="Meiryo UI" w:hint="eastAsia"/>
          <w:b/>
          <w:sz w:val="28"/>
          <w:szCs w:val="28"/>
        </w:rPr>
        <w:t>】</w:t>
      </w:r>
    </w:p>
    <w:p w14:paraId="01E03598" w14:textId="1288A5E1" w:rsidR="00C9038A" w:rsidRPr="008B1D80" w:rsidRDefault="001A4E8F" w:rsidP="004F754C">
      <w:pPr>
        <w:snapToGrid w:val="0"/>
        <w:spacing w:line="340" w:lineRule="exact"/>
        <w:ind w:leftChars="1037" w:left="2130" w:rightChars="23" w:right="47"/>
        <w:jc w:val="center"/>
        <w:rPr>
          <w:rFonts w:ascii="Meiryo UI" w:eastAsia="Meiryo UI" w:hAnsi="Meiryo UI" w:cs="Meiryo UI"/>
          <w:b/>
          <w:sz w:val="22"/>
        </w:rPr>
      </w:pPr>
      <w:r w:rsidRPr="008B1D80">
        <w:rPr>
          <w:rFonts w:ascii="Meiryo UI" w:eastAsia="Meiryo UI" w:hAnsi="Meiryo UI" w:cs="Meiryo UI" w:hint="eastAsia"/>
          <w:b/>
          <w:sz w:val="22"/>
        </w:rPr>
        <w:t>第</w:t>
      </w:r>
      <w:r w:rsidR="00FB0210" w:rsidRPr="008B1D80">
        <w:rPr>
          <w:rFonts w:ascii="Meiryo UI" w:eastAsia="Meiryo UI" w:hAnsi="Meiryo UI" w:cs="Meiryo UI" w:hint="eastAsia"/>
          <w:b/>
          <w:sz w:val="22"/>
        </w:rPr>
        <w:t>2</w:t>
      </w:r>
      <w:r w:rsidR="00786953">
        <w:rPr>
          <w:rFonts w:ascii="Meiryo UI" w:eastAsia="Meiryo UI" w:hAnsi="Meiryo UI" w:cs="Meiryo UI" w:hint="eastAsia"/>
          <w:b/>
          <w:sz w:val="22"/>
        </w:rPr>
        <w:t>51</w:t>
      </w:r>
      <w:r w:rsidR="00C9038A" w:rsidRPr="008B1D80">
        <w:rPr>
          <w:rFonts w:ascii="Meiryo UI" w:eastAsia="Meiryo UI" w:hAnsi="Meiryo UI" w:cs="Meiryo UI" w:hint="eastAsia"/>
          <w:b/>
          <w:sz w:val="22"/>
        </w:rPr>
        <w:t>回農林交流センターワークショップ</w:t>
      </w:r>
    </w:p>
    <w:p w14:paraId="1174C510" w14:textId="4E84BEBF" w:rsidR="00C9038A" w:rsidRPr="008B1D80" w:rsidRDefault="00221D7D" w:rsidP="004F754C">
      <w:pPr>
        <w:snapToGrid w:val="0"/>
        <w:spacing w:line="340" w:lineRule="exact"/>
        <w:ind w:leftChars="1037" w:left="2130" w:rightChars="23" w:right="47"/>
        <w:jc w:val="center"/>
        <w:rPr>
          <w:rFonts w:ascii="Meiryo UI" w:eastAsia="Meiryo UI" w:hAnsi="Meiryo UI" w:cs="Meiryo UI"/>
          <w:b/>
          <w:sz w:val="22"/>
        </w:rPr>
      </w:pPr>
      <w:r w:rsidRPr="008B1D80">
        <w:rPr>
          <w:rFonts w:ascii="Meiryo UI" w:eastAsia="Meiryo UI" w:hAnsi="Meiryo UI" w:cs="Meiryo UI" w:hint="eastAsia"/>
          <w:b/>
          <w:spacing w:val="60"/>
          <w:kern w:val="0"/>
          <w:sz w:val="30"/>
          <w:szCs w:val="30"/>
          <w:fitText w:val="5940" w:id="1175608320"/>
        </w:rPr>
        <w:t>次世代シーケンサー</w:t>
      </w:r>
      <w:r w:rsidR="00234128" w:rsidRPr="008B1D80">
        <w:rPr>
          <w:rFonts w:ascii="Meiryo UI" w:eastAsia="Meiryo UI" w:hAnsi="Meiryo UI" w:cs="Meiryo UI" w:hint="eastAsia"/>
          <w:b/>
          <w:spacing w:val="60"/>
          <w:kern w:val="0"/>
          <w:sz w:val="30"/>
          <w:szCs w:val="30"/>
          <w:fitText w:val="5940" w:id="1175608320"/>
        </w:rPr>
        <w:t>の</w:t>
      </w:r>
      <w:r w:rsidR="0030334E" w:rsidRPr="008B1D80">
        <w:rPr>
          <w:rFonts w:ascii="Meiryo UI" w:eastAsia="Meiryo UI" w:hAnsi="Meiryo UI" w:cs="Meiryo UI" w:hint="eastAsia"/>
          <w:b/>
          <w:spacing w:val="60"/>
          <w:kern w:val="0"/>
          <w:sz w:val="30"/>
          <w:szCs w:val="30"/>
          <w:fitText w:val="5940" w:id="1175608320"/>
        </w:rPr>
        <w:t>データ</w:t>
      </w:r>
      <w:r w:rsidRPr="008B1D80">
        <w:rPr>
          <w:rFonts w:ascii="Meiryo UI" w:eastAsia="Meiryo UI" w:hAnsi="Meiryo UI" w:cs="Meiryo UI" w:hint="eastAsia"/>
          <w:b/>
          <w:spacing w:val="60"/>
          <w:kern w:val="0"/>
          <w:sz w:val="30"/>
          <w:szCs w:val="30"/>
          <w:fitText w:val="5940" w:id="1175608320"/>
        </w:rPr>
        <w:t>解析</w:t>
      </w:r>
      <w:r w:rsidR="00234128" w:rsidRPr="008B1D80">
        <w:rPr>
          <w:rFonts w:ascii="Meiryo UI" w:eastAsia="Meiryo UI" w:hAnsi="Meiryo UI" w:cs="Meiryo UI" w:hint="eastAsia"/>
          <w:b/>
          <w:spacing w:val="60"/>
          <w:kern w:val="0"/>
          <w:sz w:val="30"/>
          <w:szCs w:val="30"/>
          <w:fitText w:val="5940" w:id="1175608320"/>
        </w:rPr>
        <w:t>技</w:t>
      </w:r>
      <w:r w:rsidR="00234128" w:rsidRPr="008B1D80">
        <w:rPr>
          <w:rFonts w:ascii="Meiryo UI" w:eastAsia="Meiryo UI" w:hAnsi="Meiryo UI" w:cs="Meiryo UI" w:hint="eastAsia"/>
          <w:b/>
          <w:spacing w:val="1"/>
          <w:kern w:val="0"/>
          <w:sz w:val="30"/>
          <w:szCs w:val="30"/>
          <w:fitText w:val="5940" w:id="1175608320"/>
        </w:rPr>
        <w:t>術</w:t>
      </w:r>
    </w:p>
    <w:p w14:paraId="47B8BD2C" w14:textId="1F612A83" w:rsidR="00C9038A" w:rsidRPr="008B1D80" w:rsidRDefault="00C2174C" w:rsidP="003C418D">
      <w:pPr>
        <w:snapToGrid w:val="0"/>
        <w:spacing w:afterLines="50" w:after="143" w:line="340" w:lineRule="exact"/>
        <w:ind w:leftChars="1037" w:left="2130" w:right="45"/>
        <w:jc w:val="center"/>
        <w:rPr>
          <w:rFonts w:ascii="Meiryo UI" w:eastAsia="Meiryo UI" w:hAnsi="Meiryo UI" w:cs="Meiryo UI"/>
          <w:b/>
          <w:sz w:val="22"/>
        </w:rPr>
      </w:pPr>
      <w:r w:rsidRPr="008B1D80">
        <w:rPr>
          <w:rFonts w:ascii="Meiryo UI" w:eastAsia="Meiryo UI" w:hAnsi="Meiryo UI" w:cs="Meiryo UI" w:hint="eastAsia"/>
          <w:b/>
          <w:sz w:val="22"/>
        </w:rPr>
        <w:t>令和</w:t>
      </w:r>
      <w:r w:rsidR="00786953">
        <w:rPr>
          <w:rFonts w:ascii="Meiryo UI" w:eastAsia="Meiryo UI" w:hAnsi="Meiryo UI" w:cs="Meiryo UI" w:hint="eastAsia"/>
          <w:b/>
          <w:sz w:val="22"/>
        </w:rPr>
        <w:t>8</w:t>
      </w:r>
      <w:r w:rsidR="00C9038A" w:rsidRPr="008B1D80">
        <w:rPr>
          <w:rFonts w:ascii="Meiryo UI" w:eastAsia="Meiryo UI" w:hAnsi="Meiryo UI" w:cs="Meiryo UI" w:hint="eastAsia"/>
          <w:b/>
          <w:sz w:val="22"/>
        </w:rPr>
        <w:t>年</w:t>
      </w:r>
      <w:r w:rsidR="00760F77" w:rsidRPr="008B1D80">
        <w:rPr>
          <w:rFonts w:ascii="Meiryo UI" w:eastAsia="Meiryo UI" w:hAnsi="Meiryo UI" w:cs="Meiryo UI" w:hint="eastAsia"/>
          <w:b/>
          <w:sz w:val="22"/>
        </w:rPr>
        <w:t>1</w:t>
      </w:r>
      <w:r w:rsidR="00786953">
        <w:rPr>
          <w:rFonts w:ascii="Meiryo UI" w:eastAsia="Meiryo UI" w:hAnsi="Meiryo UI" w:cs="Meiryo UI" w:hint="eastAsia"/>
          <w:b/>
          <w:sz w:val="22"/>
        </w:rPr>
        <w:t>1</w:t>
      </w:r>
      <w:r w:rsidR="002A55F3" w:rsidRPr="008B1D80">
        <w:rPr>
          <w:rFonts w:ascii="Meiryo UI" w:eastAsia="Meiryo UI" w:hAnsi="Meiryo UI" w:cs="Meiryo UI" w:hint="eastAsia"/>
          <w:b/>
          <w:sz w:val="22"/>
        </w:rPr>
        <w:t>月</w:t>
      </w:r>
      <w:r w:rsidR="00931B44">
        <w:rPr>
          <w:rFonts w:ascii="Meiryo UI" w:eastAsia="Meiryo UI" w:hAnsi="Meiryo UI" w:cs="Meiryo UI" w:hint="eastAsia"/>
          <w:b/>
          <w:sz w:val="22"/>
        </w:rPr>
        <w:t>11</w:t>
      </w:r>
      <w:r w:rsidR="00C9038A" w:rsidRPr="008B1D80">
        <w:rPr>
          <w:rFonts w:ascii="Meiryo UI" w:eastAsia="Meiryo UI" w:hAnsi="Meiryo UI" w:cs="Meiryo UI" w:hint="eastAsia"/>
          <w:b/>
          <w:sz w:val="22"/>
        </w:rPr>
        <w:t>日(</w:t>
      </w:r>
      <w:r w:rsidR="00FA579A" w:rsidRPr="008B1D80">
        <w:rPr>
          <w:rFonts w:ascii="Meiryo UI" w:eastAsia="Meiryo UI" w:hAnsi="Meiryo UI" w:cs="Meiryo UI" w:hint="eastAsia"/>
          <w:b/>
          <w:sz w:val="22"/>
        </w:rPr>
        <w:t>水</w:t>
      </w:r>
      <w:r w:rsidR="00C9038A" w:rsidRPr="008B1D80">
        <w:rPr>
          <w:rFonts w:ascii="Meiryo UI" w:eastAsia="Meiryo UI" w:hAnsi="Meiryo UI" w:cs="Meiryo UI" w:hint="eastAsia"/>
          <w:b/>
          <w:sz w:val="22"/>
        </w:rPr>
        <w:t>)～</w:t>
      </w:r>
      <w:r w:rsidR="00FA579A" w:rsidRPr="008B1D80">
        <w:rPr>
          <w:rFonts w:ascii="Meiryo UI" w:eastAsia="Meiryo UI" w:hAnsi="Meiryo UI" w:cs="Meiryo UI" w:hint="eastAsia"/>
          <w:b/>
          <w:sz w:val="22"/>
        </w:rPr>
        <w:t>1</w:t>
      </w:r>
      <w:r w:rsidR="00786953">
        <w:rPr>
          <w:rFonts w:ascii="Meiryo UI" w:eastAsia="Meiryo UI" w:hAnsi="Meiryo UI" w:cs="Meiryo UI" w:hint="eastAsia"/>
          <w:b/>
          <w:sz w:val="22"/>
        </w:rPr>
        <w:t>1</w:t>
      </w:r>
      <w:r w:rsidR="00C9038A" w:rsidRPr="008B1D80">
        <w:rPr>
          <w:rFonts w:ascii="Meiryo UI" w:eastAsia="Meiryo UI" w:hAnsi="Meiryo UI" w:cs="Meiryo UI" w:hint="eastAsia"/>
          <w:b/>
          <w:sz w:val="22"/>
        </w:rPr>
        <w:t>月</w:t>
      </w:r>
      <w:r w:rsidR="00931B44">
        <w:rPr>
          <w:rFonts w:ascii="Meiryo UI" w:eastAsia="Meiryo UI" w:hAnsi="Meiryo UI" w:cs="Meiryo UI" w:hint="eastAsia"/>
          <w:b/>
          <w:sz w:val="22"/>
        </w:rPr>
        <w:t>13</w:t>
      </w:r>
      <w:r w:rsidR="00C9038A" w:rsidRPr="008B1D80">
        <w:rPr>
          <w:rFonts w:ascii="Meiryo UI" w:eastAsia="Meiryo UI" w:hAnsi="Meiryo UI" w:cs="Meiryo UI" w:hint="eastAsia"/>
          <w:b/>
          <w:sz w:val="22"/>
        </w:rPr>
        <w:t>日(金)</w:t>
      </w:r>
    </w:p>
    <w:tbl>
      <w:tblPr>
        <w:tblStyle w:val="af2"/>
        <w:tblW w:w="10348" w:type="dxa"/>
        <w:tblInd w:w="-5" w:type="dxa"/>
        <w:tblLook w:val="04A0" w:firstRow="1" w:lastRow="0" w:firstColumn="1" w:lastColumn="0" w:noHBand="0" w:noVBand="1"/>
      </w:tblPr>
      <w:tblGrid>
        <w:gridCol w:w="1701"/>
        <w:gridCol w:w="8647"/>
      </w:tblGrid>
      <w:tr w:rsidR="004A51C4" w:rsidRPr="004A51C4" w14:paraId="27B61BCB" w14:textId="77777777" w:rsidTr="00931B44">
        <w:trPr>
          <w:trHeight w:val="2178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BA05EA8" w14:textId="0F020021" w:rsidR="004A51C4" w:rsidRPr="004A51C4" w:rsidRDefault="004A51C4" w:rsidP="004A51C4">
            <w:pPr>
              <w:snapToGrid w:val="0"/>
              <w:spacing w:line="340" w:lineRule="exact"/>
              <w:jc w:val="distribute"/>
              <w:rPr>
                <w:rFonts w:ascii="Meiryo UI" w:eastAsia="Meiryo UI" w:hAnsi="Meiryo UI" w:cs="Meiryo UI"/>
                <w:kern w:val="0"/>
                <w:sz w:val="22"/>
              </w:rPr>
            </w:pPr>
            <w:r w:rsidRPr="004A51C4">
              <w:rPr>
                <w:rFonts w:ascii="Meiryo UI" w:eastAsia="Meiryo UI" w:hAnsi="Meiryo UI" w:cs="Meiryo UI" w:hint="eastAsia"/>
                <w:kern w:val="0"/>
                <w:sz w:val="22"/>
              </w:rPr>
              <w:t>内容</w:t>
            </w:r>
          </w:p>
        </w:tc>
        <w:tc>
          <w:tcPr>
            <w:tcW w:w="8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9DCECF" w14:textId="01841643" w:rsidR="004A51C4" w:rsidRPr="00E21181" w:rsidRDefault="004A51C4" w:rsidP="004A51C4">
            <w:pPr>
              <w:snapToGrid w:val="0"/>
              <w:spacing w:line="340" w:lineRule="exact"/>
              <w:ind w:firstLineChars="100" w:firstLine="205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近年、次世代シーケンサー（NGS）が広く利用されるようになり、農学など応用系の分野でも大量塩基配列データを扱う</w:t>
            </w:r>
            <w:r w:rsidR="002E2388">
              <w:rPr>
                <w:rFonts w:ascii="Meiryo UI" w:eastAsia="Meiryo UI" w:hAnsi="Meiryo UI" w:cs="Meiryo UI" w:hint="eastAsia"/>
                <w:kern w:val="0"/>
                <w:szCs w:val="21"/>
              </w:rPr>
              <w:t>必要性</w:t>
            </w: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は急速に高まりました。NGSによる塩基配列決定は低コスト化が</w:t>
            </w:r>
            <w:r w:rsidR="002C6677">
              <w:rPr>
                <w:rFonts w:ascii="Meiryo UI" w:eastAsia="Meiryo UI" w:hAnsi="Meiryo UI" w:cs="Meiryo UI" w:hint="eastAsia"/>
                <w:kern w:val="0"/>
                <w:szCs w:val="21"/>
              </w:rPr>
              <w:t>進み、自らデータを取得しかつ解析することが多くの研究過程で求められ</w:t>
            </w: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ています。</w:t>
            </w:r>
          </w:p>
          <w:p w14:paraId="025C3DA9" w14:textId="63FA7BB9" w:rsidR="004A51C4" w:rsidRPr="00E21181" w:rsidRDefault="004A51C4" w:rsidP="004A51C4">
            <w:pPr>
              <w:snapToGrid w:val="0"/>
              <w:spacing w:line="340" w:lineRule="exact"/>
              <w:ind w:firstLineChars="100" w:firstLine="205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本ワークショップでは、農林水産生物に関わる研究者が、実習を通してNGSデータ解析の実際を知り、NGSデータを扱う実践的な力を身につけるこ</w:t>
            </w:r>
            <w:r w:rsidR="002C6677">
              <w:rPr>
                <w:rFonts w:ascii="Meiryo UI" w:eastAsia="Meiryo UI" w:hAnsi="Meiryo UI" w:cs="Meiryo UI" w:hint="eastAsia"/>
                <w:kern w:val="0"/>
                <w:szCs w:val="21"/>
              </w:rPr>
              <w:t>とを目標とします。コマンドラインでの</w:t>
            </w:r>
            <w:r w:rsidR="009577B5">
              <w:rPr>
                <w:rFonts w:ascii="Meiryo UI" w:eastAsia="Meiryo UI" w:hAnsi="Meiryo UI" w:cs="Meiryo UI" w:hint="eastAsia"/>
                <w:kern w:val="0"/>
                <w:szCs w:val="21"/>
              </w:rPr>
              <w:t>さまざまな</w:t>
            </w:r>
            <w:r w:rsidR="002C6677">
              <w:rPr>
                <w:rFonts w:ascii="Meiryo UI" w:eastAsia="Meiryo UI" w:hAnsi="Meiryo UI" w:cs="Meiryo UI" w:hint="eastAsia"/>
                <w:kern w:val="0"/>
                <w:szCs w:val="21"/>
              </w:rPr>
              <w:t>データ解析を学び</w:t>
            </w: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、NGSデータ解析の全体像を理解していただくことを目指します。</w:t>
            </w:r>
          </w:p>
        </w:tc>
      </w:tr>
      <w:tr w:rsidR="004A51C4" w:rsidRPr="004A51C4" w14:paraId="6A7DE4E9" w14:textId="77777777" w:rsidTr="00715059">
        <w:trPr>
          <w:trHeight w:val="410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054F259" w14:textId="05E223C3" w:rsidR="004A51C4" w:rsidRPr="004A51C4" w:rsidRDefault="004A51C4" w:rsidP="004A51C4">
            <w:pPr>
              <w:snapToGrid w:val="0"/>
              <w:spacing w:line="340" w:lineRule="exact"/>
              <w:jc w:val="distribute"/>
              <w:rPr>
                <w:rFonts w:ascii="Meiryo UI" w:eastAsia="Meiryo UI" w:hAnsi="Meiryo UI" w:cs="Meiryo UI"/>
                <w:kern w:val="0"/>
                <w:sz w:val="22"/>
              </w:rPr>
            </w:pPr>
            <w:r w:rsidRPr="004A51C4">
              <w:rPr>
                <w:rFonts w:ascii="Meiryo UI" w:eastAsia="Meiryo UI" w:hAnsi="Meiryo UI" w:cs="Meiryo UI" w:hint="eastAsia"/>
                <w:kern w:val="0"/>
                <w:sz w:val="22"/>
              </w:rPr>
              <w:t>期間</w:t>
            </w:r>
          </w:p>
        </w:tc>
        <w:tc>
          <w:tcPr>
            <w:tcW w:w="8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E20245" w14:textId="599642D6" w:rsidR="004A51C4" w:rsidRPr="004A40EB" w:rsidRDefault="004A51C4" w:rsidP="00760F77">
            <w:pPr>
              <w:snapToGrid w:val="0"/>
              <w:spacing w:line="340" w:lineRule="exact"/>
              <w:rPr>
                <w:rFonts w:ascii="Meiryo UI" w:eastAsia="Meiryo UI" w:hAnsi="Meiryo UI" w:cs="Meiryo UI"/>
                <w:color w:val="FF0000"/>
                <w:kern w:val="0"/>
                <w:szCs w:val="21"/>
              </w:rPr>
            </w:pPr>
            <w:r w:rsidRPr="008B1D80">
              <w:rPr>
                <w:rFonts w:ascii="Meiryo UI" w:eastAsia="Meiryo UI" w:hAnsi="Meiryo UI" w:cs="Meiryo UI" w:hint="eastAsia"/>
                <w:szCs w:val="21"/>
                <w:lang w:eastAsia="zh-TW"/>
              </w:rPr>
              <w:t>令和</w:t>
            </w:r>
            <w:r w:rsidR="00786953">
              <w:rPr>
                <w:rFonts w:ascii="Meiryo UI" w:eastAsia="Meiryo UI" w:hAnsi="Meiryo UI" w:cs="Meiryo UI" w:hint="eastAsia"/>
                <w:szCs w:val="21"/>
              </w:rPr>
              <w:t>8</w:t>
            </w:r>
            <w:r w:rsidRPr="008B1D80">
              <w:rPr>
                <w:rFonts w:ascii="Meiryo UI" w:eastAsia="Meiryo UI" w:hAnsi="Meiryo UI" w:cs="Meiryo UI" w:hint="eastAsia"/>
                <w:szCs w:val="21"/>
                <w:lang w:eastAsia="zh-TW"/>
              </w:rPr>
              <w:t>年</w:t>
            </w:r>
            <w:r w:rsidR="00786953">
              <w:rPr>
                <w:rFonts w:ascii="Meiryo UI" w:eastAsia="Meiryo UI" w:hAnsi="Meiryo UI" w:cs="Meiryo UI" w:hint="eastAsia"/>
                <w:szCs w:val="21"/>
              </w:rPr>
              <w:t>11</w:t>
            </w:r>
            <w:r w:rsidRPr="008B1D80">
              <w:rPr>
                <w:rFonts w:ascii="Meiryo UI" w:eastAsia="Meiryo UI" w:hAnsi="Meiryo UI" w:cs="Meiryo UI" w:hint="eastAsia"/>
                <w:szCs w:val="21"/>
                <w:lang w:eastAsia="zh-TW"/>
              </w:rPr>
              <w:t>月</w:t>
            </w:r>
            <w:r w:rsidR="00931B44">
              <w:rPr>
                <w:rFonts w:ascii="Meiryo UI" w:eastAsia="Meiryo UI" w:hAnsi="Meiryo UI" w:cs="Meiryo UI" w:hint="eastAsia"/>
                <w:szCs w:val="21"/>
              </w:rPr>
              <w:t>11</w:t>
            </w:r>
            <w:r w:rsidR="00FA579A" w:rsidRPr="008B1D80">
              <w:rPr>
                <w:rFonts w:ascii="Meiryo UI" w:eastAsia="Meiryo UI" w:hAnsi="Meiryo UI" w:cs="Meiryo UI" w:hint="eastAsia"/>
                <w:szCs w:val="21"/>
                <w:lang w:eastAsia="zh-TW"/>
              </w:rPr>
              <w:t>日（</w:t>
            </w:r>
            <w:r w:rsidR="00FA579A" w:rsidRPr="008B1D80">
              <w:rPr>
                <w:rFonts w:ascii="Meiryo UI" w:eastAsia="Meiryo UI" w:hAnsi="Meiryo UI" w:cs="Meiryo UI" w:hint="eastAsia"/>
                <w:szCs w:val="21"/>
              </w:rPr>
              <w:t>水</w:t>
            </w:r>
            <w:r w:rsidRPr="008B1D80">
              <w:rPr>
                <w:rFonts w:ascii="Meiryo UI" w:eastAsia="Meiryo UI" w:hAnsi="Meiryo UI" w:cs="Meiryo UI" w:hint="eastAsia"/>
                <w:szCs w:val="21"/>
                <w:lang w:eastAsia="zh-TW"/>
              </w:rPr>
              <w:t>）～</w:t>
            </w:r>
            <w:r w:rsidR="00760F77" w:rsidRPr="008B1D80">
              <w:rPr>
                <w:rFonts w:ascii="Meiryo UI" w:eastAsia="Meiryo UI" w:hAnsi="Meiryo UI" w:cs="Meiryo UI" w:hint="eastAsia"/>
                <w:szCs w:val="21"/>
              </w:rPr>
              <w:t>1</w:t>
            </w:r>
            <w:r w:rsidR="00786953">
              <w:rPr>
                <w:rFonts w:ascii="Meiryo UI" w:eastAsia="Meiryo UI" w:hAnsi="Meiryo UI" w:cs="Meiryo UI" w:hint="eastAsia"/>
                <w:szCs w:val="21"/>
              </w:rPr>
              <w:t>1</w:t>
            </w:r>
            <w:r w:rsidRPr="008B1D80">
              <w:rPr>
                <w:rFonts w:ascii="Meiryo UI" w:eastAsia="Meiryo UI" w:hAnsi="Meiryo UI" w:cs="Meiryo UI" w:hint="eastAsia"/>
                <w:szCs w:val="21"/>
                <w:lang w:eastAsia="zh-TW"/>
              </w:rPr>
              <w:t>月</w:t>
            </w:r>
            <w:r w:rsidR="00931B44">
              <w:rPr>
                <w:rFonts w:ascii="Meiryo UI" w:eastAsia="Meiryo UI" w:hAnsi="Meiryo UI" w:cs="Meiryo UI" w:hint="eastAsia"/>
                <w:szCs w:val="21"/>
              </w:rPr>
              <w:t>13</w:t>
            </w:r>
            <w:r w:rsidRPr="008B1D80">
              <w:rPr>
                <w:rFonts w:ascii="Meiryo UI" w:eastAsia="Meiryo UI" w:hAnsi="Meiryo UI" w:cs="Meiryo UI" w:hint="eastAsia"/>
                <w:szCs w:val="21"/>
                <w:lang w:eastAsia="zh-TW"/>
              </w:rPr>
              <w:t>日（金）</w:t>
            </w:r>
            <w:r w:rsidR="00A02B2C" w:rsidRPr="008B1D80">
              <w:rPr>
                <w:rFonts w:ascii="Meiryo UI" w:eastAsia="Meiryo UI" w:hAnsi="Meiryo UI" w:cs="Meiryo UI" w:hint="eastAsia"/>
                <w:szCs w:val="21"/>
              </w:rPr>
              <w:t xml:space="preserve">　3日間</w:t>
            </w:r>
          </w:p>
        </w:tc>
      </w:tr>
      <w:tr w:rsidR="00FB0210" w:rsidRPr="004A51C4" w14:paraId="3F8701FC" w14:textId="77777777" w:rsidTr="00931B44">
        <w:trPr>
          <w:trHeight w:val="701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AC3A24C" w14:textId="4383F413" w:rsidR="00FB0210" w:rsidRPr="004A51C4" w:rsidRDefault="00FB0210" w:rsidP="004A51C4">
            <w:pPr>
              <w:snapToGrid w:val="0"/>
              <w:spacing w:line="340" w:lineRule="exact"/>
              <w:jc w:val="distribute"/>
              <w:rPr>
                <w:rFonts w:ascii="Meiryo UI" w:eastAsia="Meiryo UI" w:hAnsi="Meiryo UI" w:cs="Meiryo UI"/>
                <w:kern w:val="0"/>
                <w:sz w:val="22"/>
              </w:rPr>
            </w:pPr>
            <w:r>
              <w:rPr>
                <w:rFonts w:ascii="Meiryo UI" w:eastAsia="Meiryo UI" w:hAnsi="Meiryo UI" w:cs="Meiryo UI" w:hint="eastAsia"/>
                <w:kern w:val="0"/>
                <w:sz w:val="22"/>
              </w:rPr>
              <w:t>開催場所</w:t>
            </w:r>
          </w:p>
        </w:tc>
        <w:tc>
          <w:tcPr>
            <w:tcW w:w="8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0575F8" w14:textId="63036FB1" w:rsidR="00FB0210" w:rsidRPr="00E21181" w:rsidRDefault="00FB0210" w:rsidP="004A51C4">
            <w:pPr>
              <w:snapToGrid w:val="0"/>
              <w:spacing w:line="340" w:lineRule="exact"/>
              <w:rPr>
                <w:rFonts w:ascii="Meiryo UI" w:eastAsia="Meiryo UI" w:hAnsi="Meiryo UI" w:cs="Meiryo UI"/>
                <w:szCs w:val="21"/>
              </w:rPr>
            </w:pPr>
            <w:r w:rsidRPr="00E21181">
              <w:rPr>
                <w:rFonts w:ascii="Meiryo UI" w:eastAsia="Meiryo UI" w:hAnsi="Meiryo UI" w:cs="Meiryo UI" w:hint="eastAsia"/>
                <w:szCs w:val="21"/>
              </w:rPr>
              <w:t>農林水産省農林水産技術会議事務局　筑波産学連携支援センター</w:t>
            </w:r>
          </w:p>
          <w:p w14:paraId="3E362DC7" w14:textId="2B5344A0" w:rsidR="00FB0210" w:rsidRPr="00E21181" w:rsidRDefault="00FB0210" w:rsidP="00E21181">
            <w:pPr>
              <w:snapToGrid w:val="0"/>
              <w:spacing w:line="340" w:lineRule="exact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E21181">
              <w:rPr>
                <w:rFonts w:ascii="Meiryo UI" w:eastAsia="Meiryo UI" w:hAnsi="Meiryo UI" w:cs="Meiryo UI" w:hint="eastAsia"/>
                <w:szCs w:val="21"/>
              </w:rPr>
              <w:t>情報通信共同利用館（電農館）3階セミナー室（</w:t>
            </w:r>
            <w:r>
              <w:rPr>
                <w:rFonts w:ascii="Meiryo UI" w:eastAsia="Meiryo UI" w:hAnsi="Meiryo UI" w:cs="Meiryo UI" w:hint="eastAsia"/>
                <w:szCs w:val="21"/>
              </w:rPr>
              <w:t>茨城県</w:t>
            </w:r>
            <w:r w:rsidRPr="00E21181">
              <w:rPr>
                <w:rFonts w:ascii="Meiryo UI" w:eastAsia="Meiryo UI" w:hAnsi="Meiryo UI" w:cs="Meiryo UI" w:hint="eastAsia"/>
                <w:szCs w:val="21"/>
              </w:rPr>
              <w:t>つくば市観音台2-1-9）</w:t>
            </w:r>
          </w:p>
        </w:tc>
      </w:tr>
      <w:tr w:rsidR="004A51C4" w:rsidRPr="004A51C4" w14:paraId="5853BCBF" w14:textId="77777777" w:rsidTr="00931B44">
        <w:trPr>
          <w:trHeight w:val="703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9640075" w14:textId="7EBF3ECA" w:rsidR="004A51C4" w:rsidRPr="004A51C4" w:rsidRDefault="004A51C4" w:rsidP="004A51C4">
            <w:pPr>
              <w:snapToGrid w:val="0"/>
              <w:spacing w:line="340" w:lineRule="exact"/>
              <w:jc w:val="distribute"/>
              <w:rPr>
                <w:rFonts w:ascii="Meiryo UI" w:eastAsia="Meiryo UI" w:hAnsi="Meiryo UI" w:cs="Meiryo UI"/>
                <w:kern w:val="0"/>
                <w:sz w:val="22"/>
              </w:rPr>
            </w:pPr>
            <w:r w:rsidRPr="004A51C4">
              <w:rPr>
                <w:rFonts w:ascii="Meiryo UI" w:eastAsia="Meiryo UI" w:hAnsi="Meiryo UI" w:cs="Meiryo UI" w:hint="eastAsia"/>
                <w:kern w:val="0"/>
                <w:sz w:val="22"/>
              </w:rPr>
              <w:t>主催</w:t>
            </w:r>
          </w:p>
        </w:tc>
        <w:tc>
          <w:tcPr>
            <w:tcW w:w="8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A3BEEC" w14:textId="27295757" w:rsidR="004A51C4" w:rsidRPr="00E21181" w:rsidRDefault="00B604DA" w:rsidP="004A51C4">
            <w:pPr>
              <w:snapToGrid w:val="0"/>
              <w:spacing w:line="340" w:lineRule="exact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農林水産省</w:t>
            </w:r>
            <w:r w:rsidR="004A51C4"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農林水産技術会議事務局</w:t>
            </w:r>
            <w:r w:rsidR="00AC06F3">
              <w:rPr>
                <w:rFonts w:ascii="Meiryo UI" w:eastAsia="Meiryo UI" w:hAnsi="Meiryo UI" w:cs="Meiryo UI" w:hint="eastAsia"/>
                <w:kern w:val="0"/>
                <w:szCs w:val="21"/>
              </w:rPr>
              <w:t xml:space="preserve">　</w:t>
            </w:r>
            <w:r w:rsidR="004A51C4"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筑波産学連携支援センター</w:t>
            </w:r>
          </w:p>
          <w:p w14:paraId="4C724F29" w14:textId="3457CB91" w:rsidR="004A51C4" w:rsidRPr="00E21181" w:rsidRDefault="004A51C4" w:rsidP="004A51C4">
            <w:pPr>
              <w:snapToGrid w:val="0"/>
              <w:spacing w:line="340" w:lineRule="exact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国立研究開発法人</w:t>
            </w:r>
            <w:r w:rsidR="00BF139B"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農業・食品産業技術総合研究機構　高度分析研究</w:t>
            </w: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センター</w:t>
            </w:r>
          </w:p>
        </w:tc>
      </w:tr>
      <w:tr w:rsidR="004A51C4" w:rsidRPr="004A51C4" w14:paraId="2570A215" w14:textId="77777777" w:rsidTr="00931B44">
        <w:trPr>
          <w:trHeight w:val="1425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F7CD7F6" w14:textId="7ECB1512" w:rsidR="004A51C4" w:rsidRPr="004A51C4" w:rsidRDefault="004A51C4" w:rsidP="004A51C4">
            <w:pPr>
              <w:snapToGrid w:val="0"/>
              <w:spacing w:line="340" w:lineRule="exact"/>
              <w:jc w:val="distribute"/>
              <w:rPr>
                <w:rFonts w:ascii="Meiryo UI" w:eastAsia="Meiryo UI" w:hAnsi="Meiryo UI" w:cs="Meiryo UI"/>
                <w:kern w:val="0"/>
                <w:sz w:val="22"/>
              </w:rPr>
            </w:pPr>
            <w:r w:rsidRPr="004A51C4">
              <w:rPr>
                <w:rFonts w:ascii="Meiryo UI" w:eastAsia="Meiryo UI" w:hAnsi="Meiryo UI" w:cs="Meiryo UI" w:hint="eastAsia"/>
                <w:kern w:val="0"/>
                <w:sz w:val="22"/>
              </w:rPr>
              <w:t>対象</w:t>
            </w:r>
          </w:p>
        </w:tc>
        <w:tc>
          <w:tcPr>
            <w:tcW w:w="8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B07566" w14:textId="77777777" w:rsidR="004A51C4" w:rsidRPr="00E21181" w:rsidRDefault="004A51C4" w:rsidP="0003708F">
            <w:pPr>
              <w:snapToGrid w:val="0"/>
              <w:spacing w:line="340" w:lineRule="exact"/>
              <w:jc w:val="left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産学官の試験研究機関の研究者で、次世代シーケンサーのデータ解析技術に関心のある方</w:t>
            </w:r>
          </w:p>
          <w:p w14:paraId="1375B36A" w14:textId="17AB4D29" w:rsidR="004A51C4" w:rsidRPr="00E21181" w:rsidRDefault="003C75AE" w:rsidP="0003708F">
            <w:pPr>
              <w:snapToGrid w:val="0"/>
              <w:spacing w:line="340" w:lineRule="exact"/>
              <w:jc w:val="left"/>
              <w:rPr>
                <w:rFonts w:ascii="Meiryo UI" w:eastAsia="Meiryo UI" w:hAnsi="Meiryo UI" w:cs="Meiryo UI"/>
                <w:kern w:val="0"/>
                <w:szCs w:val="21"/>
              </w:rPr>
            </w:pPr>
            <w:r>
              <w:rPr>
                <w:rFonts w:ascii="Meiryo UI" w:eastAsia="Meiryo UI" w:hAnsi="Meiryo UI" w:cs="Meiryo UI" w:hint="eastAsia"/>
                <w:kern w:val="0"/>
                <w:szCs w:val="21"/>
              </w:rPr>
              <w:t>※</w:t>
            </w:r>
            <w:r w:rsidR="00BC37BA" w:rsidRPr="00BC37BA">
              <w:rPr>
                <w:rFonts w:ascii="Meiryo UI" w:eastAsia="Meiryo UI" w:hAnsi="Meiryo UI" w:cs="Meiryo UI" w:hint="eastAsia"/>
                <w:kern w:val="0"/>
                <w:szCs w:val="21"/>
              </w:rPr>
              <w:t>Linux/Unixの基礎的なコマンドを理解し操作できて、例えば</w:t>
            </w:r>
            <w:r w:rsidR="00EE384A">
              <w:rPr>
                <w:rFonts w:ascii="Meiryo UI" w:eastAsia="Meiryo UI" w:hAnsi="Meiryo UI" w:cs="Meiryo UI" w:hint="eastAsia"/>
                <w:kern w:val="0"/>
                <w:szCs w:val="21"/>
              </w:rPr>
              <w:t>、</w:t>
            </w:r>
            <w:r w:rsidR="00BC37BA" w:rsidRPr="00BC37BA">
              <w:rPr>
                <w:rFonts w:ascii="Meiryo UI" w:eastAsia="Meiryo UI" w:hAnsi="Meiryo UI" w:cs="Meiryo UI" w:hint="eastAsia"/>
                <w:kern w:val="0"/>
                <w:szCs w:val="21"/>
              </w:rPr>
              <w:t>lessコマンドの扱いなどに説明を要しな</w:t>
            </w:r>
            <w:r>
              <w:rPr>
                <w:rFonts w:ascii="Meiryo UI" w:eastAsia="Meiryo UI" w:hAnsi="Meiryo UI" w:cs="Meiryo UI" w:hint="eastAsia"/>
                <w:kern w:val="0"/>
                <w:szCs w:val="21"/>
              </w:rPr>
              <w:t>いことを前提とします。申し込み多数の場合、実データを所有し、</w:t>
            </w:r>
            <w:r w:rsidR="00BC37BA" w:rsidRPr="00BC37BA">
              <w:rPr>
                <w:rFonts w:ascii="Meiryo UI" w:eastAsia="Meiryo UI" w:hAnsi="Meiryo UI" w:cs="Meiryo UI" w:hint="eastAsia"/>
                <w:kern w:val="0"/>
                <w:szCs w:val="21"/>
              </w:rPr>
              <w:t>すぐに解析の</w:t>
            </w:r>
            <w:r w:rsidR="002C6677">
              <w:rPr>
                <w:rFonts w:ascii="Meiryo UI" w:eastAsia="Meiryo UI" w:hAnsi="Meiryo UI" w:cs="Meiryo UI" w:hint="eastAsia"/>
                <w:kern w:val="0"/>
                <w:szCs w:val="21"/>
              </w:rPr>
              <w:t>必要性のある方を優先します（</w:t>
            </w:r>
            <w:r>
              <w:rPr>
                <w:rFonts w:ascii="Meiryo UI" w:eastAsia="Meiryo UI" w:hAnsi="Meiryo UI" w:cs="Meiryo UI" w:hint="eastAsia"/>
                <w:kern w:val="0"/>
                <w:szCs w:val="21"/>
              </w:rPr>
              <w:t>ネットワーク環境は</w:t>
            </w:r>
            <w:r w:rsidR="0086752D">
              <w:rPr>
                <w:rFonts w:ascii="Meiryo UI" w:eastAsia="Meiryo UI" w:hAnsi="Meiryo UI" w:cs="Meiryo UI" w:hint="eastAsia"/>
                <w:kern w:val="0"/>
                <w:szCs w:val="21"/>
              </w:rPr>
              <w:t>、</w:t>
            </w:r>
            <w:r>
              <w:rPr>
                <w:rFonts w:ascii="Meiryo UI" w:eastAsia="Meiryo UI" w:hAnsi="Meiryo UI" w:cs="Meiryo UI" w:hint="eastAsia"/>
                <w:kern w:val="0"/>
                <w:szCs w:val="21"/>
              </w:rPr>
              <w:t>こちらで準備したものをご使用いただ</w:t>
            </w:r>
            <w:r w:rsidR="00BC37BA" w:rsidRPr="004A40EB">
              <w:rPr>
                <w:rFonts w:ascii="Meiryo UI" w:eastAsia="Meiryo UI" w:hAnsi="Meiryo UI" w:cs="Meiryo UI" w:hint="eastAsia"/>
                <w:kern w:val="0"/>
                <w:szCs w:val="21"/>
              </w:rPr>
              <w:t>きます。）</w:t>
            </w:r>
            <w:r w:rsidR="002C6677">
              <w:rPr>
                <w:rFonts w:ascii="Meiryo UI" w:eastAsia="Meiryo UI" w:hAnsi="Meiryo UI" w:cs="Meiryo UI" w:hint="eastAsia"/>
                <w:kern w:val="0"/>
                <w:szCs w:val="21"/>
              </w:rPr>
              <w:t>。</w:t>
            </w:r>
          </w:p>
        </w:tc>
      </w:tr>
      <w:tr w:rsidR="004A51C4" w:rsidRPr="004A51C4" w14:paraId="1FFE7A63" w14:textId="77777777" w:rsidTr="00FB0210">
        <w:trPr>
          <w:trHeight w:val="554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D06B86C" w14:textId="5939A3B2" w:rsidR="004A51C4" w:rsidRPr="00D26C7F" w:rsidRDefault="004A51C4" w:rsidP="004A51C4">
            <w:pPr>
              <w:snapToGrid w:val="0"/>
              <w:spacing w:line="340" w:lineRule="exact"/>
              <w:jc w:val="distribute"/>
              <w:rPr>
                <w:rFonts w:ascii="Meiryo UI" w:eastAsia="Meiryo UI" w:hAnsi="Meiryo UI" w:cs="Meiryo UI"/>
                <w:kern w:val="0"/>
                <w:sz w:val="22"/>
              </w:rPr>
            </w:pPr>
            <w:r w:rsidRPr="00D26C7F">
              <w:rPr>
                <w:rFonts w:ascii="Meiryo UI" w:eastAsia="Meiryo UI" w:hAnsi="Meiryo UI" w:cs="Meiryo UI" w:hint="eastAsia"/>
                <w:kern w:val="0"/>
                <w:sz w:val="22"/>
              </w:rPr>
              <w:t>募集人数</w:t>
            </w:r>
          </w:p>
        </w:tc>
        <w:tc>
          <w:tcPr>
            <w:tcW w:w="8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DDFB4D" w14:textId="0EA87948" w:rsidR="004A51C4" w:rsidRPr="00D26C7F" w:rsidRDefault="00B3699C" w:rsidP="007315CE">
            <w:pPr>
              <w:snapToGrid w:val="0"/>
              <w:spacing w:line="340" w:lineRule="exact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D26C7F">
              <w:rPr>
                <w:rFonts w:ascii="Meiryo UI" w:eastAsia="Meiryo UI" w:hAnsi="Meiryo UI" w:cs="Meiryo UI" w:hint="eastAsia"/>
                <w:kern w:val="0"/>
                <w:szCs w:val="21"/>
              </w:rPr>
              <w:t>２０</w:t>
            </w:r>
            <w:r w:rsidR="00C5127C" w:rsidRPr="00D26C7F">
              <w:rPr>
                <w:rFonts w:ascii="Meiryo UI" w:eastAsia="Meiryo UI" w:hAnsi="Meiryo UI" w:cs="Meiryo UI" w:hint="eastAsia"/>
                <w:kern w:val="0"/>
                <w:szCs w:val="21"/>
              </w:rPr>
              <w:t>名</w:t>
            </w:r>
            <w:r w:rsidR="00B604DA" w:rsidRPr="00D26C7F">
              <w:rPr>
                <w:rFonts w:ascii="Meiryo UI" w:eastAsia="Meiryo UI" w:hAnsi="Meiryo UI" w:cs="Meiryo UI" w:hint="eastAsia"/>
                <w:kern w:val="0"/>
                <w:szCs w:val="21"/>
              </w:rPr>
              <w:t>（全日程に参加することとし、代理の方の参加は認めていません</w:t>
            </w:r>
            <w:r w:rsidR="00F144FE" w:rsidRPr="00D26C7F">
              <w:rPr>
                <w:rFonts w:ascii="Meiryo UI" w:eastAsia="Meiryo UI" w:hAnsi="Meiryo UI" w:cs="Meiryo UI" w:hint="eastAsia"/>
                <w:kern w:val="0"/>
                <w:szCs w:val="21"/>
              </w:rPr>
              <w:t>。</w:t>
            </w:r>
            <w:r w:rsidR="00B604DA" w:rsidRPr="00D26C7F">
              <w:rPr>
                <w:rFonts w:ascii="Meiryo UI" w:eastAsia="Meiryo UI" w:hAnsi="Meiryo UI" w:cs="Meiryo UI" w:hint="eastAsia"/>
                <w:kern w:val="0"/>
                <w:szCs w:val="21"/>
              </w:rPr>
              <w:t>）</w:t>
            </w:r>
          </w:p>
        </w:tc>
      </w:tr>
      <w:tr w:rsidR="004A51C4" w:rsidRPr="004A51C4" w14:paraId="2742A178" w14:textId="77777777" w:rsidTr="00587198">
        <w:trPr>
          <w:trHeight w:val="819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01EB423" w14:textId="7350527D" w:rsidR="004A51C4" w:rsidRPr="004A51C4" w:rsidRDefault="004A51C4" w:rsidP="004A51C4">
            <w:pPr>
              <w:snapToGrid w:val="0"/>
              <w:spacing w:line="340" w:lineRule="exact"/>
              <w:jc w:val="distribute"/>
              <w:rPr>
                <w:rFonts w:ascii="Meiryo UI" w:eastAsia="Meiryo UI" w:hAnsi="Meiryo UI" w:cs="Meiryo UI"/>
                <w:kern w:val="0"/>
                <w:sz w:val="22"/>
              </w:rPr>
            </w:pPr>
            <w:r>
              <w:rPr>
                <w:rFonts w:ascii="Meiryo UI" w:eastAsia="Meiryo UI" w:hAnsi="Meiryo UI" w:cs="Meiryo UI" w:hint="eastAsia"/>
                <w:kern w:val="0"/>
                <w:sz w:val="22"/>
              </w:rPr>
              <w:t>申込方法</w:t>
            </w:r>
          </w:p>
        </w:tc>
        <w:tc>
          <w:tcPr>
            <w:tcW w:w="8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D95C43" w14:textId="77777777" w:rsidR="000B52BC" w:rsidRPr="000B52BC" w:rsidRDefault="000B52BC" w:rsidP="000B52BC">
            <w:pPr>
              <w:snapToGrid w:val="0"/>
              <w:spacing w:line="340" w:lineRule="exact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0B52BC">
              <w:rPr>
                <w:rFonts w:ascii="Meiryo UI" w:eastAsia="Meiryo UI" w:hAnsi="Meiryo UI" w:cs="Meiryo UI" w:hint="eastAsia"/>
                <w:kern w:val="0"/>
                <w:szCs w:val="21"/>
              </w:rPr>
              <w:t>当筑波産学連携支援センターのホームページより、お申込みください。</w:t>
            </w:r>
          </w:p>
          <w:p w14:paraId="14C41513" w14:textId="417C8DF6" w:rsidR="000B52BC" w:rsidRPr="000B52BC" w:rsidRDefault="000B52BC" w:rsidP="000B52BC">
            <w:pPr>
              <w:snapToGrid w:val="0"/>
              <w:spacing w:line="340" w:lineRule="exact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0B52BC">
              <w:rPr>
                <w:rFonts w:ascii="Meiryo UI" w:eastAsia="Meiryo UI" w:hAnsi="Meiryo UI" w:cs="Meiryo UI" w:hint="eastAsia"/>
                <w:kern w:val="0"/>
                <w:szCs w:val="21"/>
              </w:rPr>
              <w:t>※ご所属機関で参加希望者を取りまとめて申し込みされる場合は、ホームページより申込書とアンケートをダウンロード後 、ご所属機関の窓口にご提出いただき、ご所属機関の窓口から</w:t>
            </w:r>
          </w:p>
          <w:p w14:paraId="34F14722" w14:textId="41692489" w:rsidR="008C0337" w:rsidRPr="00FB0210" w:rsidRDefault="000B52BC" w:rsidP="000B52BC">
            <w:pPr>
              <w:snapToGrid w:val="0"/>
              <w:spacing w:line="340" w:lineRule="exact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0B52BC">
              <w:rPr>
                <w:rFonts w:ascii="Meiryo UI" w:eastAsia="Meiryo UI" w:hAnsi="Meiryo UI" w:cs="Meiryo UI" w:hint="eastAsia"/>
                <w:kern w:val="0"/>
                <w:szCs w:val="21"/>
              </w:rPr>
              <w:t>koryu7129@maff.go.jp　宛てにお申し込みいただきますようお願いいたします。</w:t>
            </w:r>
          </w:p>
        </w:tc>
      </w:tr>
      <w:tr w:rsidR="004A51C4" w:rsidRPr="004A51C4" w14:paraId="1637EAD6" w14:textId="77777777" w:rsidTr="00715059">
        <w:trPr>
          <w:trHeight w:val="406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A2FB58A" w14:textId="1A49B290" w:rsidR="004A51C4" w:rsidRPr="004A51C4" w:rsidRDefault="004A51C4" w:rsidP="004A51C4">
            <w:pPr>
              <w:snapToGrid w:val="0"/>
              <w:spacing w:line="340" w:lineRule="exact"/>
              <w:jc w:val="distribute"/>
              <w:rPr>
                <w:rFonts w:ascii="Meiryo UI" w:eastAsia="Meiryo UI" w:hAnsi="Meiryo UI" w:cs="Meiryo UI"/>
                <w:kern w:val="0"/>
                <w:sz w:val="22"/>
              </w:rPr>
            </w:pPr>
            <w:r>
              <w:rPr>
                <w:rFonts w:ascii="Meiryo UI" w:eastAsia="Meiryo UI" w:hAnsi="Meiryo UI" w:cs="Meiryo UI" w:hint="eastAsia"/>
                <w:kern w:val="0"/>
                <w:sz w:val="22"/>
              </w:rPr>
              <w:t>応募</w:t>
            </w:r>
            <w:r w:rsidR="00077AFD">
              <w:rPr>
                <w:rFonts w:ascii="Meiryo UI" w:eastAsia="Meiryo UI" w:hAnsi="Meiryo UI" w:cs="Meiryo UI" w:hint="eastAsia"/>
                <w:kern w:val="0"/>
                <w:sz w:val="22"/>
              </w:rPr>
              <w:t>〆切り</w:t>
            </w:r>
          </w:p>
        </w:tc>
        <w:tc>
          <w:tcPr>
            <w:tcW w:w="8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545B1B" w14:textId="5367765C" w:rsidR="004A51C4" w:rsidRPr="00E21181" w:rsidRDefault="007A7E75" w:rsidP="007315CE">
            <w:pPr>
              <w:snapToGrid w:val="0"/>
              <w:spacing w:line="340" w:lineRule="exact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令和</w:t>
            </w:r>
            <w:r w:rsidR="00786953">
              <w:rPr>
                <w:rFonts w:ascii="Meiryo UI" w:eastAsia="Meiryo UI" w:hAnsi="Meiryo UI" w:cs="Meiryo UI" w:hint="eastAsia"/>
                <w:kern w:val="0"/>
                <w:szCs w:val="21"/>
              </w:rPr>
              <w:t>8</w:t>
            </w:r>
            <w:r w:rsidR="004A51C4"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年</w:t>
            </w:r>
            <w:r w:rsidR="00786953">
              <w:rPr>
                <w:rFonts w:ascii="Meiryo UI" w:eastAsia="Meiryo UI" w:hAnsi="Meiryo UI" w:cs="Meiryo UI" w:hint="eastAsia"/>
                <w:kern w:val="0"/>
                <w:szCs w:val="21"/>
              </w:rPr>
              <w:t>10</w:t>
            </w:r>
            <w:r w:rsidR="004A51C4"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月</w:t>
            </w:r>
            <w:r w:rsidR="00EE6242">
              <w:rPr>
                <w:rFonts w:ascii="Meiryo UI" w:eastAsia="Meiryo UI" w:hAnsi="Meiryo UI" w:cs="Meiryo UI" w:hint="eastAsia"/>
                <w:kern w:val="0"/>
                <w:szCs w:val="21"/>
              </w:rPr>
              <w:t>4</w:t>
            </w:r>
            <w:r w:rsidR="004C2AF0">
              <w:rPr>
                <w:rFonts w:ascii="Meiryo UI" w:eastAsia="Meiryo UI" w:hAnsi="Meiryo UI" w:cs="Meiryo UI" w:hint="eastAsia"/>
                <w:kern w:val="0"/>
                <w:szCs w:val="21"/>
              </w:rPr>
              <w:t>日（</w:t>
            </w:r>
            <w:r w:rsidR="00EE6242">
              <w:rPr>
                <w:rFonts w:ascii="Meiryo UI" w:eastAsia="Meiryo UI" w:hAnsi="Meiryo UI" w:cs="Meiryo UI" w:hint="eastAsia"/>
                <w:kern w:val="0"/>
                <w:szCs w:val="21"/>
              </w:rPr>
              <w:t>日</w:t>
            </w:r>
            <w:r w:rsidR="003C418D"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曜日）まで</w:t>
            </w:r>
          </w:p>
        </w:tc>
      </w:tr>
      <w:tr w:rsidR="004A51C4" w:rsidRPr="004A51C4" w14:paraId="509DCF3B" w14:textId="77777777" w:rsidTr="00715059">
        <w:trPr>
          <w:trHeight w:val="412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F095180" w14:textId="22B26989" w:rsidR="004A51C4" w:rsidRPr="004A51C4" w:rsidRDefault="003C418D" w:rsidP="004A51C4">
            <w:pPr>
              <w:snapToGrid w:val="0"/>
              <w:spacing w:line="340" w:lineRule="exact"/>
              <w:jc w:val="distribute"/>
              <w:rPr>
                <w:rFonts w:ascii="Meiryo UI" w:eastAsia="Meiryo UI" w:hAnsi="Meiryo UI" w:cs="Meiryo UI"/>
                <w:kern w:val="0"/>
                <w:sz w:val="22"/>
              </w:rPr>
            </w:pPr>
            <w:r>
              <w:rPr>
                <w:rFonts w:ascii="Meiryo UI" w:eastAsia="Meiryo UI" w:hAnsi="Meiryo UI" w:cs="Meiryo UI" w:hint="eastAsia"/>
                <w:kern w:val="0"/>
                <w:sz w:val="22"/>
              </w:rPr>
              <w:t>受講者決定</w:t>
            </w:r>
          </w:p>
        </w:tc>
        <w:tc>
          <w:tcPr>
            <w:tcW w:w="8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8857D1" w14:textId="0E9F22EA" w:rsidR="004A51C4" w:rsidRPr="00E21181" w:rsidRDefault="007A7E75" w:rsidP="007315CE">
            <w:pPr>
              <w:snapToGrid w:val="0"/>
              <w:spacing w:line="340" w:lineRule="exact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令和</w:t>
            </w:r>
            <w:r w:rsidR="00786953">
              <w:rPr>
                <w:rFonts w:ascii="Meiryo UI" w:eastAsia="Meiryo UI" w:hAnsi="Meiryo UI" w:cs="Meiryo UI" w:hint="eastAsia"/>
                <w:kern w:val="0"/>
                <w:szCs w:val="21"/>
              </w:rPr>
              <w:t>8</w:t>
            </w:r>
            <w:r w:rsidR="003C418D"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年</w:t>
            </w:r>
            <w:r w:rsidR="00786953">
              <w:rPr>
                <w:rFonts w:ascii="Meiryo UI" w:eastAsia="Meiryo UI" w:hAnsi="Meiryo UI" w:cs="Meiryo UI" w:hint="eastAsia"/>
                <w:kern w:val="0"/>
                <w:szCs w:val="21"/>
              </w:rPr>
              <w:t>10</w:t>
            </w:r>
            <w:r w:rsidR="003C418D"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月</w:t>
            </w:r>
            <w:r w:rsidR="00EE6242">
              <w:rPr>
                <w:rFonts w:ascii="Meiryo UI" w:eastAsia="Meiryo UI" w:hAnsi="Meiryo UI" w:cs="Meiryo UI" w:hint="eastAsia"/>
                <w:kern w:val="0"/>
                <w:szCs w:val="21"/>
              </w:rPr>
              <w:t>9</w:t>
            </w:r>
            <w:r w:rsidR="003C418D"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日頃、メールにてお知らせいたします。</w:t>
            </w:r>
          </w:p>
        </w:tc>
      </w:tr>
      <w:tr w:rsidR="004A51C4" w:rsidRPr="004A51C4" w14:paraId="2FC350C2" w14:textId="77777777" w:rsidTr="00715059">
        <w:trPr>
          <w:trHeight w:val="403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4C6A458" w14:textId="2BF11E51" w:rsidR="004A51C4" w:rsidRPr="004A51C4" w:rsidRDefault="003C418D" w:rsidP="004A51C4">
            <w:pPr>
              <w:snapToGrid w:val="0"/>
              <w:spacing w:line="340" w:lineRule="exact"/>
              <w:jc w:val="distribute"/>
              <w:rPr>
                <w:rFonts w:ascii="Meiryo UI" w:eastAsia="Meiryo UI" w:hAnsi="Meiryo UI" w:cs="Meiryo UI"/>
                <w:kern w:val="0"/>
                <w:sz w:val="22"/>
              </w:rPr>
            </w:pPr>
            <w:r>
              <w:rPr>
                <w:rFonts w:ascii="Meiryo UI" w:eastAsia="Meiryo UI" w:hAnsi="Meiryo UI" w:cs="Meiryo UI" w:hint="eastAsia"/>
                <w:kern w:val="0"/>
                <w:sz w:val="22"/>
              </w:rPr>
              <w:t>参加費</w:t>
            </w:r>
          </w:p>
        </w:tc>
        <w:tc>
          <w:tcPr>
            <w:tcW w:w="8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9B817B" w14:textId="5545FED4" w:rsidR="004A51C4" w:rsidRPr="00E21181" w:rsidRDefault="003C418D" w:rsidP="007315CE">
            <w:pPr>
              <w:snapToGrid w:val="0"/>
              <w:spacing w:line="340" w:lineRule="exact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E21181">
              <w:rPr>
                <w:rFonts w:ascii="Meiryo UI" w:eastAsia="Meiryo UI" w:hAnsi="Meiryo UI" w:cs="Meiryo UI" w:hint="eastAsia"/>
                <w:kern w:val="0"/>
                <w:szCs w:val="21"/>
              </w:rPr>
              <w:t>無料 ※受講後のアンケート回答は必須です（5～15分程度）。</w:t>
            </w:r>
          </w:p>
        </w:tc>
      </w:tr>
      <w:tr w:rsidR="004A51C4" w:rsidRPr="00FD17E5" w14:paraId="6AC92AFF" w14:textId="77777777" w:rsidTr="00DE1495">
        <w:trPr>
          <w:trHeight w:val="2841"/>
        </w:trPr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ADDB8C0" w14:textId="07E1ECCA" w:rsidR="00B61E3F" w:rsidRPr="004A51C4" w:rsidRDefault="00760F77" w:rsidP="00760F77">
            <w:pPr>
              <w:snapToGrid w:val="0"/>
              <w:spacing w:line="340" w:lineRule="exact"/>
              <w:jc w:val="distribute"/>
              <w:rPr>
                <w:rFonts w:ascii="Meiryo UI" w:eastAsia="Meiryo UI" w:hAnsi="Meiryo UI" w:cs="Meiryo UI"/>
                <w:kern w:val="0"/>
                <w:sz w:val="22"/>
              </w:rPr>
            </w:pPr>
            <w:r>
              <w:rPr>
                <w:rFonts w:ascii="Meiryo UI" w:eastAsia="Meiryo UI" w:hAnsi="Meiryo UI" w:cs="Meiryo UI" w:hint="eastAsia"/>
                <w:kern w:val="0"/>
                <w:sz w:val="22"/>
              </w:rPr>
              <w:t>その他</w:t>
            </w:r>
          </w:p>
        </w:tc>
        <w:tc>
          <w:tcPr>
            <w:tcW w:w="8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6761AC" w14:textId="61934D00" w:rsidR="00FD17E5" w:rsidRPr="00302723" w:rsidRDefault="00931B44" w:rsidP="00EE384A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Meiryo UI" w:eastAsia="Meiryo UI" w:hAnsi="Meiryo UI" w:cs="MeiryoUI"/>
                <w:b/>
                <w:bCs/>
                <w:color w:val="0000FF"/>
                <w:kern w:val="0"/>
                <w:szCs w:val="21"/>
              </w:rPr>
            </w:pPr>
            <w:r w:rsidRPr="00302723">
              <w:rPr>
                <w:rFonts w:ascii="Meiryo UI" w:eastAsia="Meiryo UI" w:hAnsi="Meiryo UI" w:cs="MeiryoUI" w:hint="eastAsia"/>
                <w:b/>
                <w:bCs/>
                <w:color w:val="0000FF"/>
                <w:kern w:val="0"/>
                <w:szCs w:val="21"/>
              </w:rPr>
              <w:t>以下の条件を満たすノートPCをご持参ください。</w:t>
            </w:r>
          </w:p>
          <w:p w14:paraId="17AC7E51" w14:textId="55FB011F" w:rsidR="00A80766" w:rsidRPr="00302723" w:rsidRDefault="00A80766" w:rsidP="00DE1495">
            <w:pPr>
              <w:pStyle w:val="af3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ind w:leftChars="0"/>
              <w:jc w:val="left"/>
              <w:rPr>
                <w:rFonts w:ascii="Meiryo UI" w:eastAsia="Meiryo UI" w:hAnsi="Meiryo UI" w:cs="MeiryoUI"/>
                <w:kern w:val="0"/>
                <w:szCs w:val="21"/>
              </w:rPr>
            </w:pPr>
            <w:r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OS : Windows11／MacOS ver1</w:t>
            </w:r>
            <w:r w:rsidR="005153EC"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5</w:t>
            </w:r>
            <w:r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.0以降／</w:t>
            </w:r>
            <w:r w:rsidR="005153EC" w:rsidRPr="00302723">
              <w:rPr>
                <w:rFonts w:ascii="Meiryo UI" w:eastAsia="Meiryo UI" w:hAnsi="Meiryo UI" w:cs="MeiryoUI"/>
                <w:kern w:val="0"/>
                <w:szCs w:val="21"/>
              </w:rPr>
              <w:t>Linux Ubuntu 22.04 LTS 以降 または同等のLinuxディストリビューション</w:t>
            </w:r>
          </w:p>
          <w:p w14:paraId="28D256F8" w14:textId="40315747" w:rsidR="0013180E" w:rsidRPr="00302723" w:rsidRDefault="005153EC" w:rsidP="00DE1495">
            <w:pPr>
              <w:pStyle w:val="af3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ind w:leftChars="0"/>
              <w:jc w:val="left"/>
              <w:rPr>
                <w:rFonts w:ascii="Meiryo UI" w:eastAsia="Meiryo UI" w:hAnsi="Meiryo UI" w:cs="MeiryoUI"/>
                <w:kern w:val="0"/>
                <w:szCs w:val="21"/>
              </w:rPr>
            </w:pPr>
            <w:r w:rsidRPr="00302723">
              <w:rPr>
                <w:rFonts w:ascii="Meiryo UI" w:eastAsia="Meiryo UI" w:hAnsi="Meiryo UI" w:cs="MeiryoUI"/>
                <w:kern w:val="0"/>
                <w:szCs w:val="21"/>
              </w:rPr>
              <w:t>Wi-Fi接続可能で、SSHによりリモートサーバへ接続できること</w:t>
            </w:r>
          </w:p>
          <w:p w14:paraId="7112A81B" w14:textId="77777777" w:rsidR="005153EC" w:rsidRPr="00302723" w:rsidRDefault="005153EC" w:rsidP="005153EC">
            <w:pPr>
              <w:autoSpaceDE w:val="0"/>
              <w:autoSpaceDN w:val="0"/>
              <w:adjustRightInd w:val="0"/>
              <w:snapToGrid w:val="0"/>
              <w:ind w:firstLineChars="300" w:firstLine="616"/>
              <w:jc w:val="left"/>
              <w:rPr>
                <w:rFonts w:ascii="Meiryo UI" w:eastAsia="Meiryo UI" w:hAnsi="Meiryo UI" w:cs="MeiryoUI"/>
                <w:kern w:val="0"/>
                <w:szCs w:val="21"/>
              </w:rPr>
            </w:pPr>
            <w:r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Windows：PowerShell(OpenSSH) またはMobaXtermなど</w:t>
            </w:r>
          </w:p>
          <w:p w14:paraId="73C80E77" w14:textId="77777777" w:rsidR="005153EC" w:rsidRPr="00302723" w:rsidRDefault="005153EC" w:rsidP="005153EC">
            <w:pPr>
              <w:autoSpaceDE w:val="0"/>
              <w:autoSpaceDN w:val="0"/>
              <w:adjustRightInd w:val="0"/>
              <w:snapToGrid w:val="0"/>
              <w:ind w:firstLineChars="300" w:firstLine="616"/>
              <w:jc w:val="left"/>
              <w:rPr>
                <w:rFonts w:ascii="Meiryo UI" w:eastAsia="Meiryo UI" w:hAnsi="Meiryo UI" w:cs="MeiryoUI"/>
                <w:kern w:val="0"/>
                <w:szCs w:val="21"/>
              </w:rPr>
            </w:pPr>
            <w:r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macOS：Terminal.app、iTerm2など</w:t>
            </w:r>
          </w:p>
          <w:p w14:paraId="2CB24AD6" w14:textId="60DB99C3" w:rsidR="005153EC" w:rsidRPr="00302723" w:rsidRDefault="005153EC" w:rsidP="005153EC">
            <w:pPr>
              <w:pStyle w:val="af3"/>
              <w:autoSpaceDE w:val="0"/>
              <w:autoSpaceDN w:val="0"/>
              <w:adjustRightInd w:val="0"/>
              <w:snapToGrid w:val="0"/>
              <w:ind w:leftChars="0" w:left="440" w:firstLineChars="100" w:firstLine="205"/>
              <w:jc w:val="left"/>
              <w:rPr>
                <w:rFonts w:ascii="Meiryo UI" w:eastAsia="Meiryo UI" w:hAnsi="Meiryo UI" w:cs="MeiryoUI"/>
                <w:kern w:val="0"/>
                <w:szCs w:val="21"/>
              </w:rPr>
            </w:pPr>
            <w:r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Linux：標準ターミナル</w:t>
            </w:r>
          </w:p>
          <w:p w14:paraId="4C7BD1C7" w14:textId="410F44B7" w:rsidR="00DE1495" w:rsidRPr="00302723" w:rsidRDefault="00DE1495" w:rsidP="00DE149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Meiryo UI" w:eastAsia="Meiryo UI" w:hAnsi="Meiryo UI" w:cs="MeiryoUI"/>
                <w:kern w:val="0"/>
                <w:szCs w:val="21"/>
              </w:rPr>
            </w:pPr>
            <w:r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※OSは、最新の状態に</w:t>
            </w:r>
            <w:r w:rsidR="00AC23C7"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更新</w:t>
            </w:r>
            <w:r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してご持参ください。</w:t>
            </w:r>
          </w:p>
          <w:p w14:paraId="24A92AD5" w14:textId="693928FC" w:rsidR="004049BF" w:rsidRPr="00302723" w:rsidRDefault="004049BF" w:rsidP="00DE149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Meiryo UI" w:eastAsia="Meiryo UI" w:hAnsi="Meiryo UI" w:cs="MeiryoUI"/>
                <w:kern w:val="0"/>
                <w:szCs w:val="21"/>
              </w:rPr>
            </w:pPr>
            <w:r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※</w:t>
            </w:r>
            <w:r w:rsidRPr="00302723">
              <w:rPr>
                <w:rFonts w:ascii="Meiryo UI" w:eastAsia="Meiryo UI" w:hAnsi="Meiryo UI" w:cs="MeiryoUI"/>
                <w:kern w:val="0"/>
                <w:szCs w:val="21"/>
              </w:rPr>
              <w:t>トラブル対処のため、管理者権限でもログイン可能</w:t>
            </w:r>
            <w:r w:rsidR="009048F1">
              <w:rPr>
                <w:rFonts w:ascii="Meiryo UI" w:eastAsia="Meiryo UI" w:hAnsi="Meiryo UI" w:cs="MeiryoUI" w:hint="eastAsia"/>
                <w:kern w:val="0"/>
                <w:szCs w:val="21"/>
              </w:rPr>
              <w:t>なノートPC</w:t>
            </w:r>
            <w:r w:rsidR="00CA3CBB"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をご持参ください。</w:t>
            </w:r>
          </w:p>
          <w:p w14:paraId="0398194F" w14:textId="750EDB2B" w:rsidR="005153EC" w:rsidRPr="00302723" w:rsidRDefault="005153EC" w:rsidP="00DE149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Meiryo UI" w:eastAsia="Meiryo UI" w:hAnsi="Meiryo UI" w:cs="MeiryoUI"/>
                <w:kern w:val="0"/>
                <w:szCs w:val="21"/>
              </w:rPr>
            </w:pPr>
            <w:r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※</w:t>
            </w:r>
            <w:r w:rsidRPr="00302723">
              <w:rPr>
                <w:rFonts w:ascii="Meiryo UI" w:eastAsia="Meiryo UI" w:hAnsi="Meiryo UI" w:cs="MeiryoUI"/>
                <w:kern w:val="0"/>
                <w:szCs w:val="21"/>
              </w:rPr>
              <w:t>ファイアウォール設定などでインターネットやTCP 22番ポート(SSH)への通信が制限されていないこと</w:t>
            </w:r>
          </w:p>
          <w:p w14:paraId="37058B99" w14:textId="3E99AE77" w:rsidR="00715059" w:rsidRPr="00302723" w:rsidRDefault="00AC23C7" w:rsidP="00DE149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Meiryo UI" w:eastAsia="Meiryo UI" w:hAnsi="Meiryo UI" w:cs="MeiryoUI"/>
                <w:kern w:val="0"/>
                <w:szCs w:val="21"/>
              </w:rPr>
            </w:pPr>
            <w:r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その他ご不明な点がございましたら、</w:t>
            </w:r>
            <w:r w:rsidR="00DE1495"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下記担当者までご</w:t>
            </w:r>
            <w:r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連絡</w:t>
            </w:r>
            <w:r w:rsidR="00DE1495" w:rsidRPr="00302723">
              <w:rPr>
                <w:rFonts w:ascii="Meiryo UI" w:eastAsia="Meiryo UI" w:hAnsi="Meiryo UI" w:cs="MeiryoUI" w:hint="eastAsia"/>
                <w:kern w:val="0"/>
                <w:szCs w:val="21"/>
              </w:rPr>
              <w:t>ください。</w:t>
            </w:r>
          </w:p>
        </w:tc>
      </w:tr>
    </w:tbl>
    <w:p w14:paraId="0502A3F6" w14:textId="77777777" w:rsidR="008C0337" w:rsidRDefault="008C0337" w:rsidP="003C418D">
      <w:pPr>
        <w:spacing w:line="300" w:lineRule="exact"/>
        <w:rPr>
          <w:rFonts w:ascii="Meiryo UI" w:eastAsia="Meiryo UI" w:hAnsi="Meiryo UI" w:cs="Meiryo UI"/>
        </w:rPr>
      </w:pPr>
    </w:p>
    <w:p w14:paraId="43CFB6CC" w14:textId="55CF1918" w:rsidR="003C418D" w:rsidRPr="00550112" w:rsidRDefault="003C418D" w:rsidP="003C418D">
      <w:pPr>
        <w:spacing w:line="300" w:lineRule="exact"/>
        <w:rPr>
          <w:rFonts w:ascii="Meiryo UI" w:eastAsia="Meiryo UI" w:hAnsi="Meiryo UI" w:cs="Meiryo UI"/>
        </w:rPr>
      </w:pPr>
      <w:r w:rsidRPr="00550112">
        <w:rPr>
          <w:rFonts w:ascii="Meiryo UI" w:eastAsia="Meiryo UI" w:hAnsi="Meiryo UI" w:cs="Meiryo UI" w:hint="eastAsia"/>
        </w:rPr>
        <w:t>（お申し込み・お問い合わせ先）</w:t>
      </w:r>
    </w:p>
    <w:p w14:paraId="4CC5E707" w14:textId="132DE0F1" w:rsidR="003C418D" w:rsidRPr="00550112" w:rsidRDefault="003C418D" w:rsidP="003C418D">
      <w:pPr>
        <w:spacing w:line="300" w:lineRule="exact"/>
        <w:ind w:firstLineChars="100" w:firstLine="205"/>
        <w:rPr>
          <w:rFonts w:ascii="Meiryo UI" w:eastAsia="Meiryo UI" w:hAnsi="Meiryo UI" w:cs="Meiryo UI"/>
        </w:rPr>
      </w:pPr>
      <w:r w:rsidRPr="00550112">
        <w:rPr>
          <w:rFonts w:ascii="Meiryo UI" w:eastAsia="Meiryo UI" w:hAnsi="Meiryo UI" w:cs="Meiryo UI"/>
        </w:rPr>
        <w:t>〒</w:t>
      </w:r>
      <w:r>
        <w:rPr>
          <w:rFonts w:ascii="Meiryo UI" w:eastAsia="Meiryo UI" w:hAnsi="Meiryo UI" w:cs="Meiryo UI"/>
        </w:rPr>
        <w:t>305-8601</w:t>
      </w:r>
      <w:r>
        <w:rPr>
          <w:rFonts w:ascii="Meiryo UI" w:eastAsia="Meiryo UI" w:hAnsi="Meiryo UI" w:cs="Meiryo UI" w:hint="eastAsia"/>
        </w:rPr>
        <w:t>茨城県</w:t>
      </w:r>
      <w:r w:rsidRPr="00550112">
        <w:rPr>
          <w:rFonts w:ascii="Meiryo UI" w:eastAsia="Meiryo UI" w:hAnsi="Meiryo UI" w:cs="Meiryo UI" w:hint="eastAsia"/>
        </w:rPr>
        <w:t>つくば市観音台</w:t>
      </w:r>
      <w:r w:rsidRPr="00550112">
        <w:rPr>
          <w:rFonts w:ascii="Meiryo UI" w:eastAsia="Meiryo UI" w:hAnsi="Meiryo UI" w:cs="Meiryo UI"/>
        </w:rPr>
        <w:t>2-1-9</w:t>
      </w:r>
      <w:r w:rsidRPr="00550112">
        <w:rPr>
          <w:rFonts w:ascii="Meiryo UI" w:eastAsia="Meiryo UI" w:hAnsi="Meiryo UI" w:cs="Meiryo UI" w:hint="eastAsia"/>
        </w:rPr>
        <w:t xml:space="preserve">  </w:t>
      </w:r>
    </w:p>
    <w:p w14:paraId="39327589" w14:textId="06F536DF" w:rsidR="003C418D" w:rsidRDefault="003C418D" w:rsidP="003C418D">
      <w:pPr>
        <w:spacing w:line="300" w:lineRule="exact"/>
        <w:ind w:firstLineChars="700" w:firstLine="1438"/>
        <w:rPr>
          <w:rFonts w:ascii="Meiryo UI" w:eastAsia="Meiryo UI" w:hAnsi="Meiryo UI" w:cs="Meiryo UI"/>
        </w:rPr>
      </w:pPr>
      <w:r w:rsidRPr="00550112">
        <w:rPr>
          <w:rFonts w:ascii="Meiryo UI" w:eastAsia="Meiryo UI" w:hAnsi="Meiryo UI" w:cs="Meiryo UI" w:hint="eastAsia"/>
        </w:rPr>
        <w:t>農林水産技術会議事務局</w:t>
      </w:r>
      <w:r>
        <w:rPr>
          <w:rFonts w:ascii="Meiryo UI" w:eastAsia="Meiryo UI" w:hAnsi="Meiryo UI" w:cs="Meiryo UI" w:hint="eastAsia"/>
        </w:rPr>
        <w:t xml:space="preserve">筑波産学連携支援センター　</w:t>
      </w:r>
      <w:r w:rsidRPr="00550112">
        <w:rPr>
          <w:rFonts w:ascii="Meiryo UI" w:eastAsia="Meiryo UI" w:hAnsi="Meiryo UI" w:cs="Meiryo UI" w:hint="eastAsia"/>
        </w:rPr>
        <w:t xml:space="preserve">コーディネーション推進課  </w:t>
      </w:r>
      <w:r w:rsidR="00544734">
        <w:rPr>
          <w:rFonts w:ascii="Meiryo UI" w:eastAsia="Meiryo UI" w:hAnsi="Meiryo UI" w:cs="Meiryo UI" w:hint="eastAsia"/>
        </w:rPr>
        <w:t>担当者</w:t>
      </w:r>
    </w:p>
    <w:p w14:paraId="61BA5159" w14:textId="781D4945" w:rsidR="003C418D" w:rsidRPr="004A51C4" w:rsidRDefault="003C418D" w:rsidP="003C418D">
      <w:pPr>
        <w:spacing w:line="300" w:lineRule="exact"/>
        <w:ind w:firstLineChars="700" w:firstLine="1438"/>
        <w:rPr>
          <w:rFonts w:ascii="Meiryo UI" w:eastAsia="Meiryo UI" w:hAnsi="Meiryo UI" w:cs="Meiryo UI"/>
          <w:kern w:val="0"/>
          <w:sz w:val="22"/>
        </w:rPr>
      </w:pPr>
      <w:r w:rsidRPr="00550112">
        <w:rPr>
          <w:rFonts w:ascii="Meiryo UI" w:eastAsia="Meiryo UI" w:hAnsi="Meiryo UI" w:cs="Meiryo UI"/>
        </w:rPr>
        <w:t>TEL：</w:t>
      </w:r>
      <w:r>
        <w:rPr>
          <w:rFonts w:ascii="Meiryo UI" w:eastAsia="Meiryo UI" w:hAnsi="Meiryo UI" w:cs="Meiryo UI"/>
        </w:rPr>
        <w:t>029-838-71</w:t>
      </w:r>
      <w:r w:rsidR="007E5B87">
        <w:rPr>
          <w:rFonts w:ascii="Meiryo UI" w:eastAsia="Meiryo UI" w:hAnsi="Meiryo UI" w:cs="Meiryo UI" w:hint="eastAsia"/>
        </w:rPr>
        <w:t>36</w:t>
      </w:r>
      <w:r>
        <w:rPr>
          <w:rFonts w:ascii="Meiryo UI" w:eastAsia="Meiryo UI" w:hAnsi="Meiryo UI" w:cs="Meiryo UI"/>
        </w:rPr>
        <w:t xml:space="preserve">　</w:t>
      </w:r>
      <w:r>
        <w:rPr>
          <w:rFonts w:ascii="Meiryo UI" w:eastAsia="Meiryo UI" w:hAnsi="Meiryo UI" w:cs="Meiryo UI" w:hint="eastAsia"/>
        </w:rPr>
        <w:t xml:space="preserve">　</w:t>
      </w:r>
      <w:r w:rsidRPr="00550112">
        <w:rPr>
          <w:rFonts w:ascii="Meiryo UI" w:eastAsia="Meiryo UI" w:hAnsi="Meiryo UI" w:cs="Meiryo UI"/>
        </w:rPr>
        <w:t>E-mail：koryu7129@</w:t>
      </w:r>
      <w:r w:rsidR="00786953">
        <w:rPr>
          <w:rFonts w:ascii="Meiryo UI" w:eastAsia="Meiryo UI" w:hAnsi="Meiryo UI" w:cs="Meiryo UI" w:hint="eastAsia"/>
        </w:rPr>
        <w:t>maff</w:t>
      </w:r>
      <w:r w:rsidRPr="00550112">
        <w:rPr>
          <w:rFonts w:ascii="Meiryo UI" w:eastAsia="Meiryo UI" w:hAnsi="Meiryo UI" w:cs="Meiryo UI"/>
        </w:rPr>
        <w:t>.go.jp</w:t>
      </w:r>
    </w:p>
    <w:p w14:paraId="4FA22D1E" w14:textId="77777777" w:rsidR="009611DF" w:rsidRPr="00550112" w:rsidRDefault="009611DF" w:rsidP="009611DF">
      <w:pPr>
        <w:snapToGrid w:val="0"/>
        <w:spacing w:line="240" w:lineRule="exact"/>
        <w:rPr>
          <w:rFonts w:ascii="Meiryo UI" w:eastAsia="Meiryo UI" w:hAnsi="Meiryo UI" w:cs="Meiryo UI"/>
          <w:b/>
          <w:szCs w:val="21"/>
        </w:rPr>
        <w:sectPr w:rsidR="009611DF" w:rsidRPr="00550112" w:rsidSect="00612AC8">
          <w:footerReference w:type="even" r:id="rId9"/>
          <w:footerReference w:type="first" r:id="rId10"/>
          <w:pgSz w:w="11899" w:h="16838" w:code="1"/>
          <w:pgMar w:top="425" w:right="851" w:bottom="284" w:left="851" w:header="720" w:footer="720" w:gutter="0"/>
          <w:cols w:space="720"/>
          <w:noEndnote/>
          <w:docGrid w:type="linesAndChars" w:linePitch="286" w:charSpace="-948"/>
        </w:sectPr>
      </w:pPr>
    </w:p>
    <w:p w14:paraId="7860D486" w14:textId="3A90CE89" w:rsidR="00934FB7" w:rsidRDefault="004C2BBA" w:rsidP="004F754C">
      <w:pPr>
        <w:snapToGrid w:val="0"/>
        <w:spacing w:line="340" w:lineRule="exact"/>
        <w:jc w:val="center"/>
        <w:rPr>
          <w:rFonts w:ascii="Meiryo UI" w:eastAsia="Meiryo UI" w:hAnsi="Meiryo UI" w:cs="Meiryo UI"/>
          <w:b/>
          <w:sz w:val="28"/>
          <w:szCs w:val="21"/>
        </w:rPr>
      </w:pPr>
      <w:r w:rsidRPr="00526AEC">
        <w:rPr>
          <w:rFonts w:ascii="Meiryo UI" w:eastAsia="Meiryo UI" w:hAnsi="Meiryo UI" w:cs="Meiryo UI"/>
          <w:b/>
          <w:noProof/>
          <w:sz w:val="28"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BF11574" wp14:editId="49A7F2BD">
                <wp:simplePos x="0" y="0"/>
                <wp:positionH relativeFrom="column">
                  <wp:posOffset>48006</wp:posOffset>
                </wp:positionH>
                <wp:positionV relativeFrom="paragraph">
                  <wp:posOffset>43815</wp:posOffset>
                </wp:positionV>
                <wp:extent cx="732714" cy="1404620"/>
                <wp:effectExtent l="0" t="0" r="10795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CD226" w14:textId="1EB82E5A" w:rsidR="00526AEC" w:rsidRPr="004C2BBA" w:rsidRDefault="00526AEC" w:rsidP="004C2BB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</w:rPr>
                            </w:pPr>
                            <w:r w:rsidRPr="004C2BBA">
                              <w:rPr>
                                <w:rFonts w:ascii="Meiryo UI" w:eastAsia="Meiryo UI" w:hAnsi="Meiryo UI" w:hint="eastAsia"/>
                              </w:rPr>
                              <w:t>別紙１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F115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8pt;margin-top:3.45pt;width:57.7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">
                <v:textbox style="mso-fit-shape-to-text:t">
                  <w:txbxContent>
                    <w:p w14:paraId="2CFCD226" w14:textId="1EB82E5A" w:rsidR="00526AEC" w:rsidRPr="004C2BBA" w:rsidRDefault="00526AEC" w:rsidP="004C2BBA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</w:rPr>
                      </w:pPr>
                      <w:r w:rsidRPr="004C2BBA">
                        <w:rPr>
                          <w:rFonts w:ascii="Meiryo UI" w:eastAsia="Meiryo UI" w:hAnsi="Meiryo UI" w:hint="eastAsia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</w:p>
    <w:p w14:paraId="1BA9C991" w14:textId="14E89B0C" w:rsidR="002771F4" w:rsidRPr="008B1D80" w:rsidRDefault="002771F4" w:rsidP="004F754C">
      <w:pPr>
        <w:snapToGrid w:val="0"/>
        <w:spacing w:line="340" w:lineRule="exact"/>
        <w:jc w:val="center"/>
        <w:rPr>
          <w:rFonts w:ascii="Meiryo UI" w:eastAsia="Meiryo UI" w:hAnsi="Meiryo UI" w:cs="Meiryo UI"/>
          <w:b/>
          <w:sz w:val="24"/>
          <w:szCs w:val="21"/>
        </w:rPr>
      </w:pPr>
      <w:r w:rsidRPr="008B1D80">
        <w:rPr>
          <w:rFonts w:ascii="Meiryo UI" w:eastAsia="Meiryo UI" w:hAnsi="Meiryo UI" w:cs="Meiryo UI" w:hint="eastAsia"/>
          <w:b/>
          <w:sz w:val="28"/>
          <w:szCs w:val="21"/>
        </w:rPr>
        <w:t>【日程表】</w:t>
      </w:r>
      <w:r w:rsidR="008C0337" w:rsidRPr="008B1D80">
        <w:rPr>
          <w:rFonts w:ascii="Meiryo UI" w:eastAsia="Meiryo UI" w:hAnsi="Meiryo UI" w:cs="Meiryo UI" w:hint="eastAsia"/>
          <w:b/>
          <w:sz w:val="28"/>
          <w:szCs w:val="21"/>
        </w:rPr>
        <w:t xml:space="preserve">　</w:t>
      </w:r>
    </w:p>
    <w:p w14:paraId="5BA68834" w14:textId="5E665AF5" w:rsidR="00221D7D" w:rsidRPr="008B1D80" w:rsidRDefault="00170E40" w:rsidP="004F754C">
      <w:pPr>
        <w:snapToGrid w:val="0"/>
        <w:spacing w:line="340" w:lineRule="exact"/>
        <w:ind w:rightChars="23" w:right="47"/>
        <w:jc w:val="center"/>
        <w:rPr>
          <w:rFonts w:ascii="Meiryo UI" w:eastAsia="Meiryo UI" w:hAnsi="Meiryo UI" w:cs="Meiryo UI"/>
          <w:b/>
          <w:sz w:val="22"/>
        </w:rPr>
      </w:pPr>
      <w:r w:rsidRPr="008B1D80">
        <w:rPr>
          <w:rFonts w:ascii="Meiryo UI" w:eastAsia="Meiryo UI" w:hAnsi="Meiryo UI" w:cs="Meiryo UI" w:hint="eastAsia"/>
          <w:b/>
          <w:sz w:val="22"/>
        </w:rPr>
        <w:t>第</w:t>
      </w:r>
      <w:r w:rsidR="00FA579A" w:rsidRPr="008B1D80">
        <w:rPr>
          <w:rFonts w:ascii="Meiryo UI" w:eastAsia="Meiryo UI" w:hAnsi="Meiryo UI" w:cs="Meiryo UI" w:hint="eastAsia"/>
          <w:b/>
          <w:sz w:val="22"/>
        </w:rPr>
        <w:t>2</w:t>
      </w:r>
      <w:r w:rsidR="00786953">
        <w:rPr>
          <w:rFonts w:ascii="Meiryo UI" w:eastAsia="Meiryo UI" w:hAnsi="Meiryo UI" w:cs="Meiryo UI" w:hint="eastAsia"/>
          <w:b/>
          <w:sz w:val="22"/>
        </w:rPr>
        <w:t>51</w:t>
      </w:r>
      <w:r w:rsidR="00221D7D" w:rsidRPr="008B1D80">
        <w:rPr>
          <w:rFonts w:ascii="Meiryo UI" w:eastAsia="Meiryo UI" w:hAnsi="Meiryo UI" w:cs="Meiryo UI" w:hint="eastAsia"/>
          <w:b/>
          <w:sz w:val="22"/>
        </w:rPr>
        <w:t>回農林交流センターワークショップ</w:t>
      </w:r>
    </w:p>
    <w:p w14:paraId="1EC42C80" w14:textId="0960BB6E" w:rsidR="00221D7D" w:rsidRPr="008B1D80" w:rsidRDefault="00B17CCB" w:rsidP="004F754C">
      <w:pPr>
        <w:snapToGrid w:val="0"/>
        <w:spacing w:line="340" w:lineRule="exact"/>
        <w:ind w:rightChars="23" w:right="47"/>
        <w:jc w:val="center"/>
        <w:rPr>
          <w:rFonts w:ascii="Meiryo UI" w:eastAsia="Meiryo UI" w:hAnsi="Meiryo UI" w:cs="Meiryo UI"/>
          <w:b/>
          <w:sz w:val="30"/>
          <w:szCs w:val="30"/>
        </w:rPr>
      </w:pPr>
      <w:r w:rsidRPr="004C2BBA">
        <w:rPr>
          <w:rFonts w:ascii="Meiryo UI" w:eastAsia="Meiryo UI" w:hAnsi="Meiryo UI" w:cs="Meiryo UI" w:hint="eastAsia"/>
          <w:b/>
          <w:spacing w:val="60"/>
          <w:kern w:val="0"/>
          <w:sz w:val="30"/>
          <w:szCs w:val="30"/>
          <w:fitText w:val="5940" w:id="1175608321"/>
        </w:rPr>
        <w:t>次世代シーケンサー</w:t>
      </w:r>
      <w:r w:rsidR="00234128" w:rsidRPr="004C2BBA">
        <w:rPr>
          <w:rFonts w:ascii="Meiryo UI" w:eastAsia="Meiryo UI" w:hAnsi="Meiryo UI" w:cs="Meiryo UI" w:hint="eastAsia"/>
          <w:b/>
          <w:spacing w:val="60"/>
          <w:kern w:val="0"/>
          <w:sz w:val="30"/>
          <w:szCs w:val="30"/>
          <w:fitText w:val="5940" w:id="1175608321"/>
        </w:rPr>
        <w:t>の</w:t>
      </w:r>
      <w:r w:rsidR="0030334E" w:rsidRPr="004C2BBA">
        <w:rPr>
          <w:rFonts w:ascii="Meiryo UI" w:eastAsia="Meiryo UI" w:hAnsi="Meiryo UI" w:cs="Meiryo UI" w:hint="eastAsia"/>
          <w:b/>
          <w:spacing w:val="60"/>
          <w:kern w:val="0"/>
          <w:sz w:val="30"/>
          <w:szCs w:val="30"/>
          <w:fitText w:val="5940" w:id="1175608321"/>
        </w:rPr>
        <w:t>データ</w:t>
      </w:r>
      <w:r w:rsidRPr="004C2BBA">
        <w:rPr>
          <w:rFonts w:ascii="Meiryo UI" w:eastAsia="Meiryo UI" w:hAnsi="Meiryo UI" w:cs="Meiryo UI" w:hint="eastAsia"/>
          <w:b/>
          <w:spacing w:val="60"/>
          <w:kern w:val="0"/>
          <w:sz w:val="30"/>
          <w:szCs w:val="30"/>
          <w:fitText w:val="5940" w:id="1175608321"/>
        </w:rPr>
        <w:t>解析</w:t>
      </w:r>
      <w:r w:rsidR="00234128" w:rsidRPr="004C2BBA">
        <w:rPr>
          <w:rFonts w:ascii="Meiryo UI" w:eastAsia="Meiryo UI" w:hAnsi="Meiryo UI" w:cs="Meiryo UI" w:hint="eastAsia"/>
          <w:b/>
          <w:spacing w:val="60"/>
          <w:kern w:val="0"/>
          <w:sz w:val="30"/>
          <w:szCs w:val="30"/>
          <w:fitText w:val="5940" w:id="1175608321"/>
        </w:rPr>
        <w:t>技</w:t>
      </w:r>
      <w:r w:rsidR="00234128" w:rsidRPr="004C2BBA">
        <w:rPr>
          <w:rFonts w:ascii="Meiryo UI" w:eastAsia="Meiryo UI" w:hAnsi="Meiryo UI" w:cs="Meiryo UI" w:hint="eastAsia"/>
          <w:b/>
          <w:spacing w:val="1"/>
          <w:kern w:val="0"/>
          <w:sz w:val="30"/>
          <w:szCs w:val="30"/>
          <w:fitText w:val="5940" w:id="1175608321"/>
        </w:rPr>
        <w:t>術</w:t>
      </w:r>
    </w:p>
    <w:p w14:paraId="66EBFCC5" w14:textId="38BB8C50" w:rsidR="009D3804" w:rsidRPr="008B1D80" w:rsidRDefault="003E34DB" w:rsidP="004F754C">
      <w:pPr>
        <w:snapToGrid w:val="0"/>
        <w:spacing w:line="340" w:lineRule="exact"/>
        <w:ind w:right="48"/>
        <w:jc w:val="center"/>
        <w:rPr>
          <w:rFonts w:ascii="Meiryo UI" w:eastAsia="Meiryo UI" w:hAnsi="Meiryo UI" w:cs="Meiryo UI"/>
          <w:b/>
          <w:sz w:val="20"/>
          <w:szCs w:val="20"/>
        </w:rPr>
      </w:pPr>
      <w:r w:rsidRPr="008B1D80">
        <w:rPr>
          <w:rFonts w:ascii="Meiryo UI" w:eastAsia="Meiryo UI" w:hAnsi="Meiryo UI" w:cs="Meiryo UI" w:hint="eastAsia"/>
          <w:b/>
          <w:sz w:val="22"/>
        </w:rPr>
        <w:t>令和</w:t>
      </w:r>
      <w:r w:rsidR="00DE1495">
        <w:rPr>
          <w:rFonts w:ascii="Meiryo UI" w:eastAsia="Meiryo UI" w:hAnsi="Meiryo UI" w:cs="Meiryo UI" w:hint="eastAsia"/>
          <w:b/>
          <w:sz w:val="22"/>
        </w:rPr>
        <w:t>8</w:t>
      </w:r>
      <w:r w:rsidR="00221D7D" w:rsidRPr="008B1D80">
        <w:rPr>
          <w:rFonts w:ascii="Meiryo UI" w:eastAsia="Meiryo UI" w:hAnsi="Meiryo UI" w:cs="Meiryo UI" w:hint="eastAsia"/>
          <w:b/>
          <w:sz w:val="22"/>
        </w:rPr>
        <w:t>年</w:t>
      </w:r>
      <w:r w:rsidR="00DE1495">
        <w:rPr>
          <w:rFonts w:ascii="Meiryo UI" w:eastAsia="Meiryo UI" w:hAnsi="Meiryo UI" w:cs="Meiryo UI" w:hint="eastAsia"/>
          <w:b/>
          <w:sz w:val="22"/>
        </w:rPr>
        <w:t>11</w:t>
      </w:r>
      <w:r w:rsidR="00221D7D" w:rsidRPr="008B1D80">
        <w:rPr>
          <w:rFonts w:ascii="Meiryo UI" w:eastAsia="Meiryo UI" w:hAnsi="Meiryo UI" w:cs="Meiryo UI" w:hint="eastAsia"/>
          <w:b/>
          <w:sz w:val="22"/>
        </w:rPr>
        <w:t>月</w:t>
      </w:r>
      <w:r w:rsidR="00DE1495">
        <w:rPr>
          <w:rFonts w:ascii="Meiryo UI" w:eastAsia="Meiryo UI" w:hAnsi="Meiryo UI" w:cs="Meiryo UI" w:hint="eastAsia"/>
          <w:b/>
          <w:sz w:val="22"/>
        </w:rPr>
        <w:t>11</w:t>
      </w:r>
      <w:r w:rsidR="00221D7D" w:rsidRPr="008B1D80">
        <w:rPr>
          <w:rFonts w:ascii="Meiryo UI" w:eastAsia="Meiryo UI" w:hAnsi="Meiryo UI" w:cs="Meiryo UI" w:hint="eastAsia"/>
          <w:b/>
          <w:sz w:val="22"/>
        </w:rPr>
        <w:t>日(</w:t>
      </w:r>
      <w:r w:rsidR="00FA579A" w:rsidRPr="008B1D80">
        <w:rPr>
          <w:rFonts w:ascii="Meiryo UI" w:eastAsia="Meiryo UI" w:hAnsi="Meiryo UI" w:cs="Meiryo UI" w:hint="eastAsia"/>
          <w:b/>
          <w:sz w:val="22"/>
        </w:rPr>
        <w:t>水</w:t>
      </w:r>
      <w:r w:rsidR="00221D7D" w:rsidRPr="008B1D80">
        <w:rPr>
          <w:rFonts w:ascii="Meiryo UI" w:eastAsia="Meiryo UI" w:hAnsi="Meiryo UI" w:cs="Meiryo UI" w:hint="eastAsia"/>
          <w:b/>
          <w:sz w:val="22"/>
        </w:rPr>
        <w:t>)～</w:t>
      </w:r>
      <w:r w:rsidR="00DE1495">
        <w:rPr>
          <w:rFonts w:ascii="Meiryo UI" w:eastAsia="Meiryo UI" w:hAnsi="Meiryo UI" w:cs="Meiryo UI" w:hint="eastAsia"/>
          <w:b/>
          <w:sz w:val="22"/>
        </w:rPr>
        <w:t>11</w:t>
      </w:r>
      <w:r w:rsidR="00221D7D" w:rsidRPr="008B1D80">
        <w:rPr>
          <w:rFonts w:ascii="Meiryo UI" w:eastAsia="Meiryo UI" w:hAnsi="Meiryo UI" w:cs="Meiryo UI" w:hint="eastAsia"/>
          <w:b/>
          <w:sz w:val="22"/>
        </w:rPr>
        <w:t>月</w:t>
      </w:r>
      <w:r w:rsidR="00DE1495">
        <w:rPr>
          <w:rFonts w:ascii="Meiryo UI" w:eastAsia="Meiryo UI" w:hAnsi="Meiryo UI" w:cs="Meiryo UI" w:hint="eastAsia"/>
          <w:b/>
          <w:sz w:val="22"/>
        </w:rPr>
        <w:t>13</w:t>
      </w:r>
      <w:r w:rsidR="00221D7D" w:rsidRPr="008B1D80">
        <w:rPr>
          <w:rFonts w:ascii="Meiryo UI" w:eastAsia="Meiryo UI" w:hAnsi="Meiryo UI" w:cs="Meiryo UI" w:hint="eastAsia"/>
          <w:b/>
          <w:sz w:val="22"/>
        </w:rPr>
        <w:t>日(金)</w:t>
      </w:r>
    </w:p>
    <w:p w14:paraId="35836EBD" w14:textId="1FDF0134" w:rsidR="009B3370" w:rsidRPr="008B1D80" w:rsidRDefault="00DE1495" w:rsidP="009B3370">
      <w:pPr>
        <w:snapToGrid w:val="0"/>
        <w:spacing w:before="60" w:line="360" w:lineRule="exact"/>
        <w:jc w:val="left"/>
        <w:rPr>
          <w:rFonts w:ascii="Meiryo UI" w:eastAsia="Meiryo UI" w:hAnsi="Meiryo UI" w:cs="Meiryo UI"/>
          <w:b/>
          <w:sz w:val="22"/>
          <w:szCs w:val="24"/>
        </w:rPr>
      </w:pPr>
      <w:r>
        <w:rPr>
          <w:rFonts w:ascii="Meiryo UI" w:eastAsia="Meiryo UI" w:hAnsi="Meiryo UI" w:cs="Meiryo UI" w:hint="eastAsia"/>
          <w:b/>
          <w:sz w:val="22"/>
          <w:szCs w:val="24"/>
        </w:rPr>
        <w:t>11</w:t>
      </w:r>
      <w:r w:rsidR="009B3370" w:rsidRPr="008B1D80">
        <w:rPr>
          <w:rFonts w:ascii="Meiryo UI" w:eastAsia="Meiryo UI" w:hAnsi="Meiryo UI" w:cs="Meiryo UI" w:hint="eastAsia"/>
          <w:b/>
          <w:sz w:val="22"/>
          <w:szCs w:val="24"/>
        </w:rPr>
        <w:t>月</w:t>
      </w:r>
      <w:r>
        <w:rPr>
          <w:rFonts w:ascii="Meiryo UI" w:eastAsia="Meiryo UI" w:hAnsi="Meiryo UI" w:cs="Meiryo UI" w:hint="eastAsia"/>
          <w:b/>
          <w:sz w:val="22"/>
          <w:szCs w:val="24"/>
        </w:rPr>
        <w:t>11</w:t>
      </w:r>
      <w:r w:rsidR="009B3370" w:rsidRPr="008B1D80">
        <w:rPr>
          <w:rFonts w:ascii="Meiryo UI" w:eastAsia="Meiryo UI" w:hAnsi="Meiryo UI" w:cs="Meiryo UI" w:hint="eastAsia"/>
          <w:b/>
          <w:sz w:val="22"/>
          <w:szCs w:val="24"/>
        </w:rPr>
        <w:t>日（水）</w:t>
      </w:r>
    </w:p>
    <w:tbl>
      <w:tblPr>
        <w:tblW w:w="9776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025"/>
        <w:gridCol w:w="5812"/>
        <w:gridCol w:w="1701"/>
      </w:tblGrid>
      <w:tr w:rsidR="0086752D" w:rsidRPr="008B1D80" w14:paraId="21B09862" w14:textId="77777777" w:rsidTr="00494219">
        <w:trPr>
          <w:trHeight w:val="688"/>
        </w:trPr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14:paraId="0E3C1B89" w14:textId="2D6AF10D" w:rsidR="0086752D" w:rsidRPr="008B1D80" w:rsidRDefault="0086752D" w:rsidP="00411F06">
            <w:pPr>
              <w:spacing w:line="240" w:lineRule="exact"/>
              <w:jc w:val="center"/>
              <w:rPr>
                <w:rFonts w:asciiTheme="majorHAnsi" w:hAnsiTheme="majorHAnsi" w:cstheme="majorHAnsi"/>
              </w:rPr>
            </w:pPr>
            <w:r w:rsidRPr="008B1D80">
              <w:rPr>
                <w:rFonts w:asciiTheme="majorHAnsi" w:hAnsiTheme="majorHAnsi" w:cstheme="majorHAnsi" w:hint="eastAsia"/>
              </w:rPr>
              <w:t>9:</w:t>
            </w:r>
            <w:r w:rsidR="005E520A">
              <w:rPr>
                <w:rFonts w:asciiTheme="majorHAnsi" w:hAnsiTheme="majorHAnsi" w:cstheme="majorHAnsi" w:hint="eastAsia"/>
              </w:rPr>
              <w:t>3</w:t>
            </w:r>
            <w:r w:rsidRPr="008B1D80">
              <w:rPr>
                <w:rFonts w:asciiTheme="majorHAnsi" w:hAnsiTheme="majorHAnsi" w:cstheme="majorHAnsi" w:hint="eastAsia"/>
              </w:rPr>
              <w:t>0-9:</w:t>
            </w:r>
            <w:r w:rsidR="00411F06">
              <w:rPr>
                <w:rFonts w:asciiTheme="majorHAnsi" w:hAnsiTheme="majorHAnsi" w:cstheme="majorHAnsi" w:hint="eastAsia"/>
              </w:rPr>
              <w:t>3</w:t>
            </w:r>
            <w:r w:rsidRPr="008B1D80">
              <w:rPr>
                <w:rFonts w:asciiTheme="majorHAnsi" w:hAnsiTheme="majorHAnsi" w:cstheme="majorHAnsi" w:hint="eastAsia"/>
              </w:rPr>
              <w:t>5</w:t>
            </w:r>
          </w:p>
        </w:tc>
        <w:tc>
          <w:tcPr>
            <w:tcW w:w="1025" w:type="dxa"/>
            <w:vAlign w:val="center"/>
          </w:tcPr>
          <w:p w14:paraId="32F90633" w14:textId="1E65FB9E" w:rsidR="0086752D" w:rsidRPr="008B1D80" w:rsidRDefault="0086752D" w:rsidP="008B1D80">
            <w:pPr>
              <w:pStyle w:val="HTMLBody"/>
              <w:spacing w:line="240" w:lineRule="exact"/>
              <w:ind w:left="637" w:hangingChars="326" w:hanging="637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開　講</w:t>
            </w:r>
          </w:p>
        </w:tc>
        <w:tc>
          <w:tcPr>
            <w:tcW w:w="5812" w:type="dxa"/>
            <w:tcMar>
              <w:left w:w="57" w:type="dxa"/>
              <w:right w:w="57" w:type="dxa"/>
            </w:tcMar>
            <w:vAlign w:val="center"/>
          </w:tcPr>
          <w:p w14:paraId="5514C53E" w14:textId="37BDE384" w:rsidR="0086752D" w:rsidRPr="008B1D80" w:rsidRDefault="0086752D" w:rsidP="008B1D80">
            <w:pPr>
              <w:pStyle w:val="HTMLBody"/>
              <w:spacing w:line="240" w:lineRule="exact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本ワークショップについて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5A379734" w14:textId="0368EE7F" w:rsidR="0086752D" w:rsidRPr="008B1D80" w:rsidRDefault="00AA2046" w:rsidP="008B1D80">
            <w:pPr>
              <w:pStyle w:val="HTMLBody"/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AA2046">
              <w:rPr>
                <w:rFonts w:ascii="Meiryo UI" w:eastAsia="Meiryo UI" w:hAnsi="Meiryo UI" w:cs="Meiryo UI" w:hint="eastAsia"/>
                <w:spacing w:val="19"/>
                <w:w w:val="96"/>
                <w:fitText w:val="975" w:id="-1180019708"/>
                <w:lang w:eastAsia="zh-CN"/>
              </w:rPr>
              <w:t>川原　善</w:t>
            </w:r>
            <w:r w:rsidRPr="00AA2046">
              <w:rPr>
                <w:rFonts w:ascii="Meiryo UI" w:eastAsia="Meiryo UI" w:hAnsi="Meiryo UI" w:cs="Meiryo UI" w:hint="eastAsia"/>
                <w:spacing w:val="-26"/>
                <w:w w:val="96"/>
                <w:fitText w:val="975" w:id="-1180019708"/>
                <w:lang w:eastAsia="zh-CN"/>
              </w:rPr>
              <w:t>浩</w:t>
            </w:r>
          </w:p>
        </w:tc>
      </w:tr>
      <w:tr w:rsidR="008B1D80" w:rsidRPr="008B1D80" w14:paraId="03158559" w14:textId="77777777" w:rsidTr="00494219">
        <w:trPr>
          <w:trHeight w:val="680"/>
        </w:trPr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14:paraId="0ED2B010" w14:textId="7FCB000E" w:rsidR="008B1D80" w:rsidRPr="008B1D80" w:rsidRDefault="008B1D80" w:rsidP="008B1D80">
            <w:pPr>
              <w:spacing w:line="240" w:lineRule="exact"/>
              <w:jc w:val="right"/>
              <w:rPr>
                <w:rFonts w:asciiTheme="majorHAnsi" w:hAnsiTheme="majorHAnsi" w:cstheme="majorHAnsi"/>
              </w:rPr>
            </w:pPr>
            <w:r w:rsidRPr="008B1D80">
              <w:rPr>
                <w:rFonts w:asciiTheme="majorHAnsi" w:hAnsiTheme="majorHAnsi" w:cstheme="majorHAnsi" w:hint="eastAsia"/>
              </w:rPr>
              <w:t>9:</w:t>
            </w:r>
            <w:r w:rsidR="005E520A">
              <w:rPr>
                <w:rFonts w:asciiTheme="majorHAnsi" w:hAnsiTheme="majorHAnsi" w:cstheme="majorHAnsi" w:hint="eastAsia"/>
              </w:rPr>
              <w:t>3</w:t>
            </w:r>
            <w:r w:rsidRPr="008B1D80">
              <w:rPr>
                <w:rFonts w:asciiTheme="majorHAnsi" w:hAnsiTheme="majorHAnsi" w:cstheme="majorHAnsi" w:hint="eastAsia"/>
              </w:rPr>
              <w:t>5-10</w:t>
            </w:r>
            <w:r w:rsidRPr="008B1D80">
              <w:rPr>
                <w:rFonts w:asciiTheme="majorHAnsi" w:hAnsiTheme="majorHAnsi" w:cstheme="majorHAnsi"/>
              </w:rPr>
              <w:t>:</w:t>
            </w:r>
            <w:r w:rsidR="00AA2046">
              <w:rPr>
                <w:rFonts w:asciiTheme="majorHAnsi" w:hAnsiTheme="majorHAnsi" w:cstheme="majorHAnsi" w:hint="eastAsia"/>
              </w:rPr>
              <w:t>3</w:t>
            </w:r>
            <w:r w:rsidRPr="008B1D80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025" w:type="dxa"/>
            <w:vAlign w:val="center"/>
          </w:tcPr>
          <w:p w14:paraId="43B8FBBA" w14:textId="6F1D5CE2" w:rsidR="008B1D80" w:rsidRPr="008B1D80" w:rsidRDefault="008B1D80" w:rsidP="008B1D80">
            <w:pPr>
              <w:pStyle w:val="HTMLBody"/>
              <w:spacing w:line="240" w:lineRule="exact"/>
              <w:ind w:left="637" w:hangingChars="326" w:hanging="637"/>
              <w:jc w:val="center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実　習</w:t>
            </w:r>
          </w:p>
        </w:tc>
        <w:tc>
          <w:tcPr>
            <w:tcW w:w="5812" w:type="dxa"/>
            <w:tcMar>
              <w:left w:w="57" w:type="dxa"/>
              <w:right w:w="57" w:type="dxa"/>
            </w:tcMar>
            <w:vAlign w:val="center"/>
          </w:tcPr>
          <w:p w14:paraId="2A9DE4F7" w14:textId="1ED0BE79" w:rsidR="008B1D80" w:rsidRPr="008B1D80" w:rsidRDefault="008B1D80" w:rsidP="008B1D80">
            <w:pPr>
              <w:pStyle w:val="HTMLBody"/>
              <w:spacing w:line="240" w:lineRule="exact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NGSデータ概論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06659BC5" w14:textId="758C04F3" w:rsidR="008B1D80" w:rsidRPr="008B1D80" w:rsidRDefault="00AA2046" w:rsidP="008B1D80">
            <w:pPr>
              <w:pStyle w:val="HTMLBody"/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AA2046">
              <w:rPr>
                <w:rFonts w:ascii="Meiryo UI" w:eastAsia="Meiryo UI" w:hAnsi="Meiryo UI" w:cs="Meiryo UI" w:hint="eastAsia"/>
                <w:spacing w:val="19"/>
                <w:w w:val="96"/>
                <w:fitText w:val="975" w:id="-1180019708"/>
                <w:lang w:eastAsia="zh-CN"/>
              </w:rPr>
              <w:t>川原　善</w:t>
            </w:r>
            <w:r w:rsidRPr="00AA2046">
              <w:rPr>
                <w:rFonts w:ascii="Meiryo UI" w:eastAsia="Meiryo UI" w:hAnsi="Meiryo UI" w:cs="Meiryo UI" w:hint="eastAsia"/>
                <w:spacing w:val="-26"/>
                <w:w w:val="96"/>
                <w:fitText w:val="975" w:id="-1180019708"/>
                <w:lang w:eastAsia="zh-CN"/>
              </w:rPr>
              <w:t>浩</w:t>
            </w:r>
          </w:p>
        </w:tc>
      </w:tr>
      <w:tr w:rsidR="008B1D80" w:rsidRPr="008B1D80" w14:paraId="5ABC8EFD" w14:textId="77777777" w:rsidTr="00494219">
        <w:trPr>
          <w:trHeight w:val="68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A96452" w14:textId="61E9866C" w:rsidR="008B1D80" w:rsidRPr="008B1D80" w:rsidRDefault="008B1D80" w:rsidP="008B1D80">
            <w:pPr>
              <w:spacing w:line="240" w:lineRule="exact"/>
              <w:jc w:val="right"/>
              <w:rPr>
                <w:rFonts w:asciiTheme="majorHAnsi" w:hAnsiTheme="majorHAnsi" w:cstheme="majorHAnsi"/>
              </w:rPr>
            </w:pPr>
            <w:r w:rsidRPr="008B1D80">
              <w:rPr>
                <w:rFonts w:asciiTheme="majorHAnsi" w:hAnsiTheme="majorHAnsi" w:cstheme="majorHAnsi" w:hint="eastAsia"/>
              </w:rPr>
              <w:t>1</w:t>
            </w:r>
            <w:r w:rsidRPr="008B1D80">
              <w:rPr>
                <w:rFonts w:asciiTheme="majorHAnsi" w:hAnsiTheme="majorHAnsi" w:cstheme="majorHAnsi"/>
              </w:rPr>
              <w:t>0:</w:t>
            </w:r>
            <w:r w:rsidR="00AA2046">
              <w:rPr>
                <w:rFonts w:asciiTheme="majorHAnsi" w:hAnsiTheme="majorHAnsi" w:cstheme="majorHAnsi" w:hint="eastAsia"/>
              </w:rPr>
              <w:t>3</w:t>
            </w:r>
            <w:r w:rsidRPr="008B1D80">
              <w:rPr>
                <w:rFonts w:asciiTheme="majorHAnsi" w:hAnsiTheme="majorHAnsi" w:cstheme="majorHAnsi"/>
              </w:rPr>
              <w:t>0-12:00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A9873" w14:textId="5481413D" w:rsidR="008B1D80" w:rsidRPr="008B1D80" w:rsidRDefault="008B1D80" w:rsidP="008B1D80">
            <w:pPr>
              <w:pStyle w:val="HTMLBody"/>
              <w:spacing w:line="240" w:lineRule="exact"/>
              <w:ind w:left="637" w:hangingChars="326" w:hanging="637"/>
              <w:jc w:val="center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実　習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374B84" w14:textId="1C056160" w:rsidR="008B1D80" w:rsidRPr="008B1D80" w:rsidRDefault="008B1D80" w:rsidP="008B1D80">
            <w:pPr>
              <w:pStyle w:val="HTMLBody"/>
              <w:spacing w:line="240" w:lineRule="exact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ゲノムシーケンシングデータを処理する（１）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58FBB0" w14:textId="43DD9366" w:rsidR="008B1D80" w:rsidRPr="008B1D80" w:rsidRDefault="00AA2046" w:rsidP="008B1D80">
            <w:pPr>
              <w:pStyle w:val="HTMLBody"/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AA2046">
              <w:rPr>
                <w:rFonts w:ascii="Meiryo UI" w:eastAsia="Meiryo UI" w:hAnsi="Meiryo UI" w:cs="Meiryo UI" w:hint="eastAsia"/>
                <w:spacing w:val="10"/>
                <w:fitText w:val="975" w:id="-1180019706"/>
                <w:lang w:eastAsia="zh-CN"/>
              </w:rPr>
              <w:t>熊谷　真</w:t>
            </w:r>
            <w:r w:rsidRPr="00AA2046">
              <w:rPr>
                <w:rFonts w:ascii="Meiryo UI" w:eastAsia="Meiryo UI" w:hAnsi="Meiryo UI" w:cs="Meiryo UI" w:hint="eastAsia"/>
                <w:spacing w:val="-13"/>
                <w:fitText w:val="975" w:id="-1180019706"/>
                <w:lang w:eastAsia="zh-CN"/>
              </w:rPr>
              <w:t>彦</w:t>
            </w:r>
          </w:p>
        </w:tc>
      </w:tr>
      <w:tr w:rsidR="008B1D80" w:rsidRPr="008B1D80" w14:paraId="3B5A1AD6" w14:textId="77777777" w:rsidTr="00494219">
        <w:trPr>
          <w:trHeight w:val="68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C66A16" w14:textId="26362623" w:rsidR="008B1D80" w:rsidRPr="008B1D80" w:rsidRDefault="008B1D80" w:rsidP="008B1D80">
            <w:pPr>
              <w:spacing w:line="240" w:lineRule="exact"/>
              <w:jc w:val="right"/>
              <w:rPr>
                <w:rFonts w:asciiTheme="majorHAnsi" w:eastAsia="Meiryo UI" w:hAnsiTheme="majorHAnsi" w:cstheme="majorHAnsi"/>
              </w:rPr>
            </w:pPr>
            <w:r w:rsidRPr="008B1D80">
              <w:rPr>
                <w:rFonts w:asciiTheme="majorHAnsi" w:eastAsia="Meiryo UI" w:hAnsiTheme="majorHAnsi" w:cstheme="majorHAnsi" w:hint="eastAsia"/>
              </w:rPr>
              <w:t>1</w:t>
            </w:r>
            <w:r w:rsidRPr="008B1D80">
              <w:rPr>
                <w:rFonts w:asciiTheme="majorHAnsi" w:eastAsia="Meiryo UI" w:hAnsiTheme="majorHAnsi" w:cstheme="majorHAnsi"/>
              </w:rPr>
              <w:t>3:00-14:</w:t>
            </w:r>
            <w:r w:rsidR="00724FB8">
              <w:rPr>
                <w:rFonts w:asciiTheme="majorHAnsi" w:eastAsia="Meiryo UI" w:hAnsiTheme="majorHAnsi" w:cstheme="majorHAnsi" w:hint="eastAsia"/>
              </w:rPr>
              <w:t>3</w:t>
            </w:r>
            <w:r w:rsidRPr="008B1D80">
              <w:rPr>
                <w:rFonts w:asciiTheme="majorHAnsi" w:eastAsia="Meiryo UI" w:hAnsiTheme="majorHAnsi" w:cstheme="majorHAnsi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0903A" w14:textId="7DB093CD" w:rsidR="008B1D80" w:rsidRPr="008B1D80" w:rsidRDefault="008B1D80" w:rsidP="008B1D80">
            <w:pPr>
              <w:pStyle w:val="HTMLBody"/>
              <w:spacing w:line="240" w:lineRule="exact"/>
              <w:ind w:left="637" w:hangingChars="326" w:hanging="637"/>
              <w:jc w:val="center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実　習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09F0C9" w14:textId="5161B17D" w:rsidR="008B1D80" w:rsidRPr="008B1D80" w:rsidRDefault="008B1D80" w:rsidP="008B1D80">
            <w:pPr>
              <w:pStyle w:val="HTMLBody"/>
              <w:spacing w:line="240" w:lineRule="exact"/>
              <w:rPr>
                <w:rFonts w:ascii="Meiryo UI" w:eastAsia="Meiryo UI" w:hAnsi="Meiryo UI" w:cs="Meiryo UI"/>
                <w:shd w:val="clear" w:color="auto" w:fill="FFFFFF"/>
              </w:rPr>
            </w:pPr>
            <w:r w:rsidRPr="008B1D80">
              <w:rPr>
                <w:rFonts w:ascii="Meiryo UI" w:eastAsia="Meiryo UI" w:hAnsi="Meiryo UI" w:cs="Meiryo UI" w:hint="eastAsia"/>
                <w:shd w:val="clear" w:color="auto" w:fill="FFFFFF"/>
              </w:rPr>
              <w:t>ゲノムシーケンシングデータを処理する（２）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6748A0" w14:textId="1F5B97B1" w:rsidR="008B1D80" w:rsidRPr="008B1D80" w:rsidRDefault="00AA2046" w:rsidP="008B1D80">
            <w:pPr>
              <w:pStyle w:val="HTMLBody"/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411F06">
              <w:rPr>
                <w:rFonts w:ascii="Meiryo UI" w:eastAsia="Meiryo UI" w:hAnsi="Meiryo UI" w:cs="Meiryo UI" w:hint="eastAsia"/>
                <w:spacing w:val="10"/>
                <w:fitText w:val="975" w:id="-1180019706"/>
                <w:lang w:eastAsia="zh-CN"/>
              </w:rPr>
              <w:t>熊谷　真</w:t>
            </w:r>
            <w:r w:rsidRPr="00411F06">
              <w:rPr>
                <w:rFonts w:ascii="Meiryo UI" w:eastAsia="Meiryo UI" w:hAnsi="Meiryo UI" w:cs="Meiryo UI" w:hint="eastAsia"/>
                <w:spacing w:val="-13"/>
                <w:fitText w:val="975" w:id="-1180019706"/>
                <w:lang w:eastAsia="zh-CN"/>
              </w:rPr>
              <w:t>彦</w:t>
            </w:r>
          </w:p>
        </w:tc>
      </w:tr>
      <w:tr w:rsidR="008B1D80" w:rsidRPr="008B1D80" w14:paraId="62294A20" w14:textId="77777777" w:rsidTr="00411F06">
        <w:trPr>
          <w:trHeight w:val="1048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C44F20" w14:textId="00EFB14F" w:rsidR="008B1D80" w:rsidRPr="008B1D80" w:rsidDel="005B18A3" w:rsidRDefault="008B1D80" w:rsidP="008B1D80">
            <w:pPr>
              <w:spacing w:line="240" w:lineRule="exact"/>
              <w:jc w:val="right"/>
              <w:rPr>
                <w:rFonts w:asciiTheme="majorHAnsi" w:hAnsiTheme="majorHAnsi" w:cstheme="majorHAnsi"/>
              </w:rPr>
            </w:pPr>
            <w:r w:rsidRPr="008B1D80">
              <w:rPr>
                <w:rFonts w:asciiTheme="majorHAnsi" w:hAnsiTheme="majorHAnsi" w:cstheme="majorHAnsi"/>
              </w:rPr>
              <w:t>14:</w:t>
            </w:r>
            <w:r w:rsidR="00411F06">
              <w:rPr>
                <w:rFonts w:asciiTheme="majorHAnsi" w:hAnsiTheme="majorHAnsi" w:cstheme="majorHAnsi" w:hint="eastAsia"/>
              </w:rPr>
              <w:t>4</w:t>
            </w:r>
            <w:r w:rsidRPr="008B1D80">
              <w:rPr>
                <w:rFonts w:asciiTheme="majorHAnsi" w:hAnsiTheme="majorHAnsi" w:cstheme="majorHAnsi"/>
              </w:rPr>
              <w:t>0-</w:t>
            </w:r>
            <w:r w:rsidR="00411F06">
              <w:rPr>
                <w:rFonts w:asciiTheme="majorHAnsi" w:hAnsiTheme="majorHAnsi" w:cstheme="majorHAnsi" w:hint="eastAsia"/>
              </w:rPr>
              <w:t>15</w:t>
            </w:r>
            <w:r w:rsidRPr="008B1D80">
              <w:rPr>
                <w:rFonts w:asciiTheme="majorHAnsi" w:hAnsiTheme="majorHAnsi" w:cstheme="majorHAnsi"/>
              </w:rPr>
              <w:t>:</w:t>
            </w:r>
            <w:r w:rsidR="00411F06">
              <w:rPr>
                <w:rFonts w:asciiTheme="majorHAnsi" w:hAnsiTheme="majorHAnsi" w:cstheme="majorHAnsi" w:hint="eastAsia"/>
              </w:rPr>
              <w:t>4</w:t>
            </w:r>
            <w:r w:rsidRPr="008B1D80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C27C3" w14:textId="17142790" w:rsidR="008B1D80" w:rsidRPr="008B1D80" w:rsidRDefault="005C51F2" w:rsidP="008B1D80">
            <w:pPr>
              <w:pStyle w:val="HTMLBody"/>
              <w:spacing w:line="240" w:lineRule="exact"/>
              <w:ind w:left="637" w:hangingChars="326" w:hanging="637"/>
              <w:jc w:val="center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特別講義</w:t>
            </w:r>
            <w:r w:rsidR="00411F06">
              <w:rPr>
                <w:rFonts w:ascii="Meiryo UI" w:eastAsia="Meiryo UI" w:hAnsi="Meiryo UI" w:cs="Meiryo UI" w:hint="eastAsia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2E32F6" w14:textId="4088460C" w:rsidR="008B1D80" w:rsidRPr="009048F1" w:rsidRDefault="00411F06" w:rsidP="00411F06">
            <w:pPr>
              <w:pStyle w:val="HTMLBody"/>
              <w:spacing w:line="240" w:lineRule="exact"/>
              <w:rPr>
                <w:rFonts w:ascii="Meiryo UI" w:eastAsia="Meiryo UI" w:hAnsi="Meiryo UI" w:cs="Meiryo UI"/>
                <w:shd w:val="clear" w:color="auto" w:fill="FFFFFF"/>
              </w:rPr>
            </w:pPr>
            <w:r w:rsidRPr="009048F1">
              <w:rPr>
                <w:rFonts w:ascii="Meiryo UI" w:eastAsia="Meiryo UI" w:hAnsi="Meiryo UI" w:cs="Meiryo UI" w:hint="eastAsia"/>
                <w:shd w:val="clear" w:color="auto" w:fill="FFFFFF"/>
              </w:rPr>
              <w:t xml:space="preserve"> 演題未定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660061" w14:textId="601CC47E" w:rsidR="008B1D80" w:rsidRPr="008B1D80" w:rsidRDefault="00411F06" w:rsidP="008B1D80">
            <w:pPr>
              <w:pStyle w:val="HTMLBody"/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411F06">
              <w:rPr>
                <w:rFonts w:ascii="Meiryo UI" w:eastAsia="Meiryo UI" w:hAnsi="Meiryo UI" w:cs="Meiryo UI"/>
                <w:shd w:val="clear" w:color="auto" w:fill="FFFFFF"/>
              </w:rPr>
              <w:t>川崎　純菜</w:t>
            </w:r>
          </w:p>
        </w:tc>
      </w:tr>
      <w:tr w:rsidR="00411F06" w:rsidRPr="008B1D80" w14:paraId="16331A79" w14:textId="77777777" w:rsidTr="00494219">
        <w:trPr>
          <w:trHeight w:val="1048"/>
        </w:trPr>
        <w:tc>
          <w:tcPr>
            <w:tcW w:w="1238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D09AC9" w14:textId="278792B6" w:rsidR="00411F06" w:rsidRPr="008B1D80" w:rsidRDefault="00411F06" w:rsidP="008B1D80">
            <w:pPr>
              <w:spacing w:line="240" w:lineRule="exact"/>
              <w:jc w:val="right"/>
              <w:rPr>
                <w:rFonts w:asciiTheme="majorHAnsi" w:hAnsiTheme="majorHAnsi" w:cstheme="majorHAnsi"/>
              </w:rPr>
            </w:pPr>
            <w:r w:rsidRPr="008B1D80">
              <w:rPr>
                <w:rFonts w:asciiTheme="majorHAnsi" w:hAnsiTheme="majorHAnsi" w:cstheme="majorHAnsi"/>
              </w:rPr>
              <w:t>1</w:t>
            </w:r>
            <w:r>
              <w:rPr>
                <w:rFonts w:asciiTheme="majorHAnsi" w:hAnsiTheme="majorHAnsi" w:cstheme="majorHAnsi" w:hint="eastAsia"/>
              </w:rPr>
              <w:t>5</w:t>
            </w:r>
            <w:r w:rsidRPr="008B1D80">
              <w:rPr>
                <w:rFonts w:asciiTheme="majorHAnsi" w:hAnsiTheme="majorHAnsi" w:cstheme="majorHAnsi"/>
              </w:rPr>
              <w:t>:</w:t>
            </w:r>
            <w:r>
              <w:rPr>
                <w:rFonts w:asciiTheme="majorHAnsi" w:hAnsiTheme="majorHAnsi" w:cstheme="majorHAnsi" w:hint="eastAsia"/>
              </w:rPr>
              <w:t>4</w:t>
            </w:r>
            <w:r w:rsidRPr="008B1D80">
              <w:rPr>
                <w:rFonts w:asciiTheme="majorHAnsi" w:hAnsiTheme="majorHAnsi" w:cstheme="majorHAnsi"/>
              </w:rPr>
              <w:t>0-</w:t>
            </w:r>
            <w:r>
              <w:rPr>
                <w:rFonts w:asciiTheme="majorHAnsi" w:hAnsiTheme="majorHAnsi" w:cstheme="majorHAnsi" w:hint="eastAsia"/>
              </w:rPr>
              <w:t>16</w:t>
            </w:r>
            <w:r w:rsidRPr="008B1D80">
              <w:rPr>
                <w:rFonts w:asciiTheme="majorHAnsi" w:hAnsiTheme="majorHAnsi" w:cstheme="majorHAnsi"/>
              </w:rPr>
              <w:t>:</w:t>
            </w:r>
            <w:r>
              <w:rPr>
                <w:rFonts w:asciiTheme="majorHAnsi" w:hAnsiTheme="majorHAnsi" w:cstheme="majorHAnsi" w:hint="eastAsia"/>
              </w:rPr>
              <w:t>4</w:t>
            </w:r>
            <w:r w:rsidRPr="008B1D80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5CEFFC4" w14:textId="4500A680" w:rsidR="00411F06" w:rsidRPr="008B1D80" w:rsidRDefault="00411F06" w:rsidP="008B1D80">
            <w:pPr>
              <w:pStyle w:val="HTMLBody"/>
              <w:spacing w:line="240" w:lineRule="exact"/>
              <w:ind w:left="637" w:hangingChars="326" w:hanging="637"/>
              <w:jc w:val="center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特別講義</w:t>
            </w:r>
            <w:r>
              <w:rPr>
                <w:rFonts w:ascii="Meiryo UI" w:eastAsia="Meiryo UI" w:hAnsi="Meiryo UI" w:cs="Meiryo UI" w:hint="eastAsia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36C782" w14:textId="0258F05C" w:rsidR="00411F06" w:rsidRPr="009048F1" w:rsidRDefault="00411F06" w:rsidP="00411F06">
            <w:pPr>
              <w:pStyle w:val="HTMLBody"/>
              <w:spacing w:line="240" w:lineRule="exact"/>
              <w:rPr>
                <w:rFonts w:ascii="Meiryo UI" w:eastAsia="Meiryo UI" w:hAnsi="Meiryo UI" w:cs="Meiryo UI"/>
                <w:shd w:val="clear" w:color="auto" w:fill="FFFFFF"/>
              </w:rPr>
            </w:pPr>
            <w:r w:rsidRPr="009048F1">
              <w:rPr>
                <w:rFonts w:ascii="Meiryo UI" w:eastAsia="Meiryo UI" w:hAnsi="Meiryo UI" w:cs="Meiryo UI" w:hint="eastAsia"/>
                <w:shd w:val="clear" w:color="auto" w:fill="FFFFFF"/>
              </w:rPr>
              <w:t xml:space="preserve">　演題未定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90C71A" w14:textId="24E41E9B" w:rsidR="00411F06" w:rsidRPr="008B1D80" w:rsidRDefault="00411F06" w:rsidP="008B1D80">
            <w:pPr>
              <w:pStyle w:val="HTMLBody"/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411F06">
              <w:rPr>
                <w:rFonts w:ascii="Meiryo UI" w:eastAsia="Meiryo UI" w:hAnsi="Meiryo UI" w:cs="Meiryo UI"/>
                <w:shd w:val="clear" w:color="auto" w:fill="FFFFFF"/>
              </w:rPr>
              <w:t>ジェフリ　フォーセット</w:t>
            </w:r>
          </w:p>
        </w:tc>
      </w:tr>
    </w:tbl>
    <w:p w14:paraId="55A706A1" w14:textId="466DE721" w:rsidR="00302723" w:rsidRPr="00302723" w:rsidRDefault="00302723" w:rsidP="008C0337">
      <w:pPr>
        <w:spacing w:before="60" w:line="360" w:lineRule="exact"/>
        <w:jc w:val="left"/>
        <w:rPr>
          <w:rFonts w:ascii="Meiryo UI" w:eastAsia="Meiryo UI" w:hAnsi="Meiryo UI" w:cs="Meiryo UI"/>
          <w:bCs/>
          <w:color w:val="0000FF"/>
          <w:sz w:val="22"/>
          <w:szCs w:val="24"/>
        </w:rPr>
      </w:pPr>
      <w:r w:rsidRPr="00302723">
        <w:rPr>
          <w:rFonts w:ascii="Meiryo UI" w:eastAsia="Meiryo UI" w:hAnsi="Meiryo UI" w:cs="Meiryo UI" w:hint="eastAsia"/>
          <w:bCs/>
          <w:color w:val="0000FF"/>
          <w:sz w:val="22"/>
          <w:szCs w:val="24"/>
        </w:rPr>
        <w:t>※特別講義１．２につきましては、現在調整中です。演題及び講師情報が確定し次第</w:t>
      </w:r>
      <w:r w:rsidR="009048F1">
        <w:rPr>
          <w:rFonts w:ascii="Meiryo UI" w:eastAsia="Meiryo UI" w:hAnsi="Meiryo UI" w:cs="Meiryo UI" w:hint="eastAsia"/>
          <w:bCs/>
          <w:color w:val="0000FF"/>
          <w:sz w:val="22"/>
          <w:szCs w:val="24"/>
        </w:rPr>
        <w:t>ホームページを更新いたしますので、そちらでご確認ください。</w:t>
      </w:r>
    </w:p>
    <w:p w14:paraId="650D9300" w14:textId="66974E63" w:rsidR="009B3370" w:rsidRPr="008B1D80" w:rsidRDefault="00760F77" w:rsidP="008C0337">
      <w:pPr>
        <w:spacing w:before="60" w:line="360" w:lineRule="exact"/>
        <w:jc w:val="left"/>
        <w:rPr>
          <w:rFonts w:ascii="Meiryo UI" w:eastAsia="Meiryo UI" w:hAnsi="Meiryo UI" w:cs="Meiryo UI"/>
          <w:b/>
          <w:szCs w:val="21"/>
        </w:rPr>
      </w:pPr>
      <w:r w:rsidRPr="008B1D80">
        <w:rPr>
          <w:rFonts w:ascii="Meiryo UI" w:eastAsia="Meiryo UI" w:hAnsi="Meiryo UI" w:cs="Meiryo UI" w:hint="eastAsia"/>
          <w:b/>
          <w:sz w:val="22"/>
          <w:szCs w:val="24"/>
        </w:rPr>
        <w:t>1</w:t>
      </w:r>
      <w:r w:rsidR="00DE1495">
        <w:rPr>
          <w:rFonts w:ascii="Meiryo UI" w:eastAsia="Meiryo UI" w:hAnsi="Meiryo UI" w:cs="Meiryo UI" w:hint="eastAsia"/>
          <w:b/>
          <w:sz w:val="22"/>
          <w:szCs w:val="24"/>
        </w:rPr>
        <w:t>1</w:t>
      </w:r>
      <w:r w:rsidR="009B3370" w:rsidRPr="008B1D80">
        <w:rPr>
          <w:rFonts w:ascii="Meiryo UI" w:eastAsia="Meiryo UI" w:hAnsi="Meiryo UI" w:cs="Meiryo UI" w:hint="eastAsia"/>
          <w:b/>
          <w:sz w:val="22"/>
          <w:szCs w:val="24"/>
        </w:rPr>
        <w:t>月</w:t>
      </w:r>
      <w:r w:rsidR="00277294" w:rsidRPr="008B1D80">
        <w:rPr>
          <w:rFonts w:ascii="Meiryo UI" w:eastAsia="Meiryo UI" w:hAnsi="Meiryo UI" w:cs="Meiryo UI"/>
          <w:b/>
          <w:sz w:val="22"/>
          <w:szCs w:val="24"/>
        </w:rPr>
        <w:t>1</w:t>
      </w:r>
      <w:r w:rsidR="00DE1495">
        <w:rPr>
          <w:rFonts w:ascii="Meiryo UI" w:eastAsia="Meiryo UI" w:hAnsi="Meiryo UI" w:cs="Meiryo UI" w:hint="eastAsia"/>
          <w:b/>
          <w:sz w:val="22"/>
          <w:szCs w:val="24"/>
        </w:rPr>
        <w:t>2</w:t>
      </w:r>
      <w:r w:rsidR="009B3370" w:rsidRPr="008B1D80">
        <w:rPr>
          <w:rFonts w:ascii="Meiryo UI" w:eastAsia="Meiryo UI" w:hAnsi="Meiryo UI" w:cs="Meiryo UI" w:hint="eastAsia"/>
          <w:b/>
          <w:sz w:val="22"/>
          <w:szCs w:val="24"/>
        </w:rPr>
        <w:t xml:space="preserve">日（木）　　　　　　　　　　　　　　　　　　　　　　　　</w:t>
      </w:r>
    </w:p>
    <w:tbl>
      <w:tblPr>
        <w:tblW w:w="9776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025"/>
        <w:gridCol w:w="5812"/>
        <w:gridCol w:w="1701"/>
      </w:tblGrid>
      <w:tr w:rsidR="008B1D80" w:rsidRPr="008B1D80" w14:paraId="31C401C4" w14:textId="77777777" w:rsidTr="00494219">
        <w:trPr>
          <w:trHeight w:val="680"/>
        </w:trPr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14:paraId="54CD5DFC" w14:textId="19D4852B" w:rsidR="009B3370" w:rsidRPr="008B1D80" w:rsidRDefault="009B3370" w:rsidP="009C5909">
            <w:pPr>
              <w:spacing w:line="240" w:lineRule="exact"/>
              <w:jc w:val="right"/>
              <w:rPr>
                <w:rFonts w:asciiTheme="majorHAnsi" w:hAnsiTheme="majorHAnsi" w:cstheme="majorHAnsi"/>
              </w:rPr>
            </w:pPr>
            <w:r w:rsidRPr="008B1D80">
              <w:rPr>
                <w:rFonts w:asciiTheme="majorHAnsi" w:hAnsiTheme="majorHAnsi" w:cstheme="majorHAnsi" w:hint="eastAsia"/>
              </w:rPr>
              <w:t>9:</w:t>
            </w:r>
            <w:r w:rsidR="00411F06">
              <w:rPr>
                <w:rFonts w:asciiTheme="majorHAnsi" w:hAnsiTheme="majorHAnsi" w:cstheme="majorHAnsi" w:hint="eastAsia"/>
              </w:rPr>
              <w:t>3</w:t>
            </w:r>
            <w:r w:rsidRPr="008B1D80">
              <w:rPr>
                <w:rFonts w:asciiTheme="majorHAnsi" w:hAnsiTheme="majorHAnsi" w:cstheme="majorHAnsi" w:hint="eastAsia"/>
              </w:rPr>
              <w:t>0-12:00</w:t>
            </w:r>
          </w:p>
        </w:tc>
        <w:tc>
          <w:tcPr>
            <w:tcW w:w="1025" w:type="dxa"/>
            <w:vAlign w:val="center"/>
          </w:tcPr>
          <w:p w14:paraId="659B7778" w14:textId="6ED308E0" w:rsidR="009B3370" w:rsidRPr="008B1D80" w:rsidRDefault="009B3370" w:rsidP="009C5909">
            <w:pPr>
              <w:pStyle w:val="HTMLBody"/>
              <w:spacing w:line="240" w:lineRule="exact"/>
              <w:ind w:left="637" w:hangingChars="326" w:hanging="637"/>
              <w:jc w:val="center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実</w:t>
            </w:r>
            <w:r w:rsidR="00EE202D" w:rsidRPr="008B1D80">
              <w:rPr>
                <w:rFonts w:ascii="Meiryo UI" w:eastAsia="Meiryo UI" w:hAnsi="Meiryo UI" w:cs="Meiryo UI" w:hint="eastAsia"/>
              </w:rPr>
              <w:t xml:space="preserve">　</w:t>
            </w:r>
            <w:r w:rsidRPr="008B1D80">
              <w:rPr>
                <w:rFonts w:ascii="Meiryo UI" w:eastAsia="Meiryo UI" w:hAnsi="Meiryo UI" w:cs="Meiryo UI" w:hint="eastAsia"/>
              </w:rPr>
              <w:t>習</w:t>
            </w:r>
          </w:p>
        </w:tc>
        <w:tc>
          <w:tcPr>
            <w:tcW w:w="5812" w:type="dxa"/>
            <w:tcMar>
              <w:left w:w="57" w:type="dxa"/>
              <w:right w:w="57" w:type="dxa"/>
            </w:tcMar>
            <w:vAlign w:val="center"/>
          </w:tcPr>
          <w:p w14:paraId="6F3FD851" w14:textId="77777777" w:rsidR="00A95802" w:rsidRDefault="00411F06" w:rsidP="009C5909">
            <w:pPr>
              <w:pStyle w:val="HTMLBody"/>
              <w:spacing w:line="240" w:lineRule="exact"/>
              <w:rPr>
                <w:rFonts w:ascii="Meiryo UI" w:eastAsia="Meiryo UI" w:hAnsi="Meiryo UI" w:cs="Meiryo UI"/>
                <w:shd w:val="clear" w:color="auto" w:fill="FFFFFF"/>
              </w:rPr>
            </w:pPr>
            <w:r w:rsidRPr="00411F06">
              <w:rPr>
                <w:rFonts w:ascii="Meiryo UI" w:eastAsia="Meiryo UI" w:hAnsi="Meiryo UI" w:cs="Meiryo UI"/>
                <w:shd w:val="clear" w:color="auto" w:fill="FFFFFF"/>
              </w:rPr>
              <w:t>VCFデータを”いじって</w:t>
            </w:r>
            <w:proofErr w:type="gramStart"/>
            <w:r w:rsidRPr="00411F06">
              <w:rPr>
                <w:rFonts w:ascii="Meiryo UI" w:eastAsia="Meiryo UI" w:hAnsi="Meiryo UI" w:cs="Meiryo UI"/>
                <w:shd w:val="clear" w:color="auto" w:fill="FFFFFF"/>
              </w:rPr>
              <w:t>あそぼ</w:t>
            </w:r>
            <w:proofErr w:type="gramEnd"/>
            <w:r w:rsidRPr="00411F06">
              <w:rPr>
                <w:rFonts w:ascii="Meiryo UI" w:eastAsia="Meiryo UI" w:hAnsi="Meiryo UI" w:cs="Meiryo UI"/>
                <w:shd w:val="clear" w:color="auto" w:fill="FFFFFF"/>
              </w:rPr>
              <w:t>！”</w:t>
            </w:r>
          </w:p>
          <w:p w14:paraId="18431827" w14:textId="040FDA8C" w:rsidR="009B3370" w:rsidRPr="008B1D80" w:rsidRDefault="00411F06" w:rsidP="00A95802">
            <w:pPr>
              <w:pStyle w:val="HTMLBody"/>
              <w:spacing w:line="240" w:lineRule="exact"/>
              <w:ind w:firstLineChars="200" w:firstLine="391"/>
              <w:rPr>
                <w:rFonts w:ascii="Meiryo UI" w:eastAsia="Meiryo UI" w:hAnsi="Meiryo UI" w:cs="Meiryo UI"/>
              </w:rPr>
            </w:pPr>
            <w:r w:rsidRPr="00411F06">
              <w:rPr>
                <w:rFonts w:ascii="Meiryo UI" w:eastAsia="Meiryo UI" w:hAnsi="Meiryo UI" w:cs="Meiryo UI"/>
                <w:shd w:val="clear" w:color="auto" w:fill="FFFFFF"/>
              </w:rPr>
              <w:t>～分子系統解析やら集団遺伝学的解析をやってみる時間～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610256AC" w14:textId="52047397" w:rsidR="009B3370" w:rsidRPr="008B1D80" w:rsidRDefault="00411F06" w:rsidP="009C5909">
            <w:pPr>
              <w:pStyle w:val="HTMLBody"/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矢﨑　裕規</w:t>
            </w:r>
          </w:p>
        </w:tc>
      </w:tr>
      <w:tr w:rsidR="00C312BD" w:rsidRPr="008B1D80" w14:paraId="7629B7C8" w14:textId="77777777" w:rsidTr="000A0A28">
        <w:trPr>
          <w:trHeight w:val="680"/>
        </w:trPr>
        <w:tc>
          <w:tcPr>
            <w:tcW w:w="1238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0D3769" w14:textId="774AAD82" w:rsidR="00C312BD" w:rsidRPr="008B1D80" w:rsidDel="005B18A3" w:rsidRDefault="00411F06" w:rsidP="009C5909">
            <w:pPr>
              <w:spacing w:line="240" w:lineRule="exact"/>
              <w:jc w:val="right"/>
              <w:rPr>
                <w:rFonts w:asciiTheme="majorHAnsi" w:hAnsiTheme="majorHAnsi" w:cstheme="majorHAnsi"/>
              </w:rPr>
            </w:pPr>
            <w:r w:rsidRPr="008B1D80">
              <w:rPr>
                <w:rFonts w:asciiTheme="majorHAnsi" w:hAnsiTheme="majorHAnsi" w:cstheme="majorHAnsi" w:hint="eastAsia"/>
              </w:rPr>
              <w:t>1</w:t>
            </w:r>
            <w:r>
              <w:rPr>
                <w:rFonts w:asciiTheme="majorHAnsi" w:hAnsiTheme="majorHAnsi" w:cstheme="majorHAnsi" w:hint="eastAsia"/>
              </w:rPr>
              <w:t>3</w:t>
            </w:r>
            <w:r w:rsidR="00425F15">
              <w:rPr>
                <w:rFonts w:asciiTheme="majorHAnsi" w:hAnsiTheme="majorHAnsi" w:cstheme="majorHAnsi" w:hint="eastAsia"/>
              </w:rPr>
              <w:t>:</w:t>
            </w:r>
            <w:r w:rsidRPr="008B1D80">
              <w:rPr>
                <w:rFonts w:asciiTheme="majorHAnsi" w:hAnsiTheme="majorHAnsi" w:cstheme="majorHAnsi"/>
              </w:rPr>
              <w:t>00-1</w:t>
            </w:r>
            <w:r w:rsidRPr="008B1D80">
              <w:rPr>
                <w:rFonts w:asciiTheme="majorHAnsi" w:hAnsiTheme="majorHAnsi" w:cstheme="majorHAnsi" w:hint="eastAsia"/>
              </w:rPr>
              <w:t>6</w:t>
            </w:r>
            <w:r w:rsidRPr="008B1D80">
              <w:rPr>
                <w:rFonts w:asciiTheme="majorHAnsi" w:hAnsiTheme="majorHAnsi" w:cstheme="majorHAnsi"/>
              </w:rPr>
              <w:t>:00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51387D9" w14:textId="2FD538D3" w:rsidR="00C312BD" w:rsidRPr="008B1D80" w:rsidRDefault="00411F06" w:rsidP="009C5909">
            <w:pPr>
              <w:pStyle w:val="HTMLBody"/>
              <w:spacing w:line="240" w:lineRule="exact"/>
              <w:ind w:left="637" w:hangingChars="326" w:hanging="637"/>
              <w:jc w:val="center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実　習</w:t>
            </w:r>
          </w:p>
        </w:tc>
        <w:tc>
          <w:tcPr>
            <w:tcW w:w="5812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4F34FF" w14:textId="27E96A8C" w:rsidR="00C312BD" w:rsidRPr="008B1D80" w:rsidRDefault="00411F06" w:rsidP="00C85D11">
            <w:pPr>
              <w:pStyle w:val="HTMLBody"/>
              <w:spacing w:line="240" w:lineRule="exact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  <w:shd w:val="clear" w:color="auto" w:fill="FFFFFF"/>
              </w:rPr>
              <w:t>ゲノム新規アセンブル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B0F812" w14:textId="16ECDB31" w:rsidR="00C312BD" w:rsidRPr="008B1D80" w:rsidDel="005B18A3" w:rsidRDefault="00411F06" w:rsidP="009C5909">
            <w:pPr>
              <w:pStyle w:val="HTMLBody"/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矢野　亮一</w:t>
            </w:r>
          </w:p>
        </w:tc>
      </w:tr>
    </w:tbl>
    <w:p w14:paraId="397C6D6A" w14:textId="15B4387E" w:rsidR="009B3370" w:rsidRPr="008B1D80" w:rsidRDefault="00760F77" w:rsidP="009B3370">
      <w:pPr>
        <w:spacing w:before="60" w:line="360" w:lineRule="exact"/>
        <w:jc w:val="left"/>
        <w:rPr>
          <w:rFonts w:ascii="Meiryo UI" w:eastAsia="Meiryo UI" w:hAnsi="Meiryo UI" w:cs="Meiryo UI"/>
          <w:b/>
          <w:szCs w:val="21"/>
        </w:rPr>
      </w:pPr>
      <w:r w:rsidRPr="008B1D80">
        <w:rPr>
          <w:rFonts w:ascii="Meiryo UI" w:eastAsia="Meiryo UI" w:hAnsi="Meiryo UI" w:cs="Meiryo UI" w:hint="eastAsia"/>
          <w:b/>
          <w:sz w:val="22"/>
          <w:szCs w:val="24"/>
        </w:rPr>
        <w:t>1</w:t>
      </w:r>
      <w:r w:rsidR="00DE1495">
        <w:rPr>
          <w:rFonts w:ascii="Meiryo UI" w:eastAsia="Meiryo UI" w:hAnsi="Meiryo UI" w:cs="Meiryo UI" w:hint="eastAsia"/>
          <w:b/>
          <w:sz w:val="22"/>
          <w:szCs w:val="24"/>
        </w:rPr>
        <w:t>1</w:t>
      </w:r>
      <w:r w:rsidR="009B3370" w:rsidRPr="008B1D80">
        <w:rPr>
          <w:rFonts w:ascii="Meiryo UI" w:eastAsia="Meiryo UI" w:hAnsi="Meiryo UI" w:cs="Meiryo UI" w:hint="eastAsia"/>
          <w:b/>
          <w:sz w:val="22"/>
          <w:szCs w:val="24"/>
        </w:rPr>
        <w:t>月</w:t>
      </w:r>
      <w:r w:rsidR="007E5B87">
        <w:rPr>
          <w:rFonts w:ascii="Meiryo UI" w:eastAsia="Meiryo UI" w:hAnsi="Meiryo UI" w:cs="Meiryo UI" w:hint="eastAsia"/>
          <w:b/>
          <w:sz w:val="22"/>
          <w:szCs w:val="24"/>
        </w:rPr>
        <w:t>1</w:t>
      </w:r>
      <w:r w:rsidR="00DE1495">
        <w:rPr>
          <w:rFonts w:ascii="Meiryo UI" w:eastAsia="Meiryo UI" w:hAnsi="Meiryo UI" w:cs="Meiryo UI" w:hint="eastAsia"/>
          <w:b/>
          <w:sz w:val="22"/>
          <w:szCs w:val="24"/>
        </w:rPr>
        <w:t>3</w:t>
      </w:r>
      <w:r w:rsidR="009B3370" w:rsidRPr="008B1D80">
        <w:rPr>
          <w:rFonts w:ascii="Meiryo UI" w:eastAsia="Meiryo UI" w:hAnsi="Meiryo UI" w:cs="Meiryo UI" w:hint="eastAsia"/>
          <w:b/>
          <w:sz w:val="22"/>
          <w:szCs w:val="24"/>
        </w:rPr>
        <w:t xml:space="preserve">日（金）　　　　　　　　　　　　　　　　　　　　　　　　</w:t>
      </w:r>
    </w:p>
    <w:tbl>
      <w:tblPr>
        <w:tblW w:w="9776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025"/>
        <w:gridCol w:w="5812"/>
        <w:gridCol w:w="1701"/>
      </w:tblGrid>
      <w:tr w:rsidR="008B1D80" w:rsidRPr="008B1D80" w14:paraId="4A772517" w14:textId="77777777" w:rsidTr="00494219">
        <w:trPr>
          <w:trHeight w:val="680"/>
        </w:trPr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14:paraId="757E5BCA" w14:textId="39E1F40F" w:rsidR="009B3370" w:rsidRPr="008B1D80" w:rsidRDefault="009B3370" w:rsidP="009C5909">
            <w:pPr>
              <w:spacing w:line="240" w:lineRule="exact"/>
              <w:jc w:val="right"/>
              <w:rPr>
                <w:rFonts w:asciiTheme="majorHAnsi" w:hAnsiTheme="majorHAnsi" w:cstheme="majorHAnsi"/>
              </w:rPr>
            </w:pPr>
            <w:r w:rsidRPr="008B1D80">
              <w:rPr>
                <w:rFonts w:asciiTheme="majorHAnsi" w:hAnsiTheme="majorHAnsi" w:cstheme="majorHAnsi" w:hint="eastAsia"/>
              </w:rPr>
              <w:t>9</w:t>
            </w:r>
            <w:r w:rsidRPr="008B1D80">
              <w:rPr>
                <w:rFonts w:asciiTheme="majorHAnsi" w:hAnsiTheme="majorHAnsi" w:cstheme="majorHAnsi"/>
              </w:rPr>
              <w:t>:</w:t>
            </w:r>
            <w:r w:rsidR="00411F06">
              <w:rPr>
                <w:rFonts w:asciiTheme="majorHAnsi" w:hAnsiTheme="majorHAnsi" w:cstheme="majorHAnsi" w:hint="eastAsia"/>
              </w:rPr>
              <w:t>3</w:t>
            </w:r>
            <w:r w:rsidRPr="008B1D80">
              <w:rPr>
                <w:rFonts w:asciiTheme="majorHAnsi" w:hAnsiTheme="majorHAnsi" w:cstheme="majorHAnsi"/>
              </w:rPr>
              <w:t>0-1</w:t>
            </w:r>
            <w:r w:rsidR="00724FB8">
              <w:rPr>
                <w:rFonts w:asciiTheme="majorHAnsi" w:hAnsiTheme="majorHAnsi" w:cstheme="majorHAnsi"/>
              </w:rPr>
              <w:t>2</w:t>
            </w:r>
            <w:r w:rsidRPr="008B1D80">
              <w:rPr>
                <w:rFonts w:asciiTheme="majorHAnsi" w:hAnsiTheme="majorHAnsi" w:cstheme="majorHAnsi"/>
              </w:rPr>
              <w:t>:00</w:t>
            </w:r>
          </w:p>
        </w:tc>
        <w:tc>
          <w:tcPr>
            <w:tcW w:w="1025" w:type="dxa"/>
            <w:vAlign w:val="center"/>
          </w:tcPr>
          <w:p w14:paraId="0B943DE3" w14:textId="32858A85" w:rsidR="009B3370" w:rsidRPr="008B1D80" w:rsidRDefault="009B3370" w:rsidP="009C5909">
            <w:pPr>
              <w:pStyle w:val="HTMLBody"/>
              <w:spacing w:line="240" w:lineRule="exact"/>
              <w:ind w:left="637" w:hangingChars="326" w:hanging="637"/>
              <w:jc w:val="center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実</w:t>
            </w:r>
            <w:r w:rsidR="00EE202D" w:rsidRPr="008B1D80">
              <w:rPr>
                <w:rFonts w:ascii="Meiryo UI" w:eastAsia="Meiryo UI" w:hAnsi="Meiryo UI" w:cs="Meiryo UI" w:hint="eastAsia"/>
              </w:rPr>
              <w:t xml:space="preserve">　</w:t>
            </w:r>
            <w:r w:rsidRPr="008B1D80">
              <w:rPr>
                <w:rFonts w:ascii="Meiryo UI" w:eastAsia="Meiryo UI" w:hAnsi="Meiryo UI" w:cs="Meiryo UI" w:hint="eastAsia"/>
              </w:rPr>
              <w:t>習</w:t>
            </w:r>
          </w:p>
        </w:tc>
        <w:tc>
          <w:tcPr>
            <w:tcW w:w="5812" w:type="dxa"/>
            <w:tcMar>
              <w:left w:w="57" w:type="dxa"/>
              <w:right w:w="57" w:type="dxa"/>
            </w:tcMar>
            <w:vAlign w:val="center"/>
          </w:tcPr>
          <w:p w14:paraId="5116D759" w14:textId="0165EDB0" w:rsidR="009B3370" w:rsidRPr="008B1D80" w:rsidRDefault="00411F06" w:rsidP="009C5909">
            <w:pPr>
              <w:pStyle w:val="HTMLBody"/>
              <w:spacing w:line="240" w:lineRule="exac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メタゲノム解析の基礎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74505FC6" w14:textId="6C9B11F1" w:rsidR="009B3370" w:rsidRPr="008B1D80" w:rsidRDefault="00411F06" w:rsidP="009C5909">
            <w:pPr>
              <w:pStyle w:val="HTMLBody"/>
              <w:spacing w:line="240" w:lineRule="exact"/>
              <w:jc w:val="center"/>
              <w:rPr>
                <w:rFonts w:ascii="Meiryo UI" w:eastAsia="Meiryo UI" w:hAnsi="Meiryo UI" w:cs="Meiryo UI"/>
                <w:lang w:eastAsia="zh-CN"/>
              </w:rPr>
            </w:pPr>
            <w:r w:rsidRPr="00411F06">
              <w:rPr>
                <w:rFonts w:ascii="Meiryo UI" w:eastAsia="Meiryo UI" w:hAnsi="Meiryo UI" w:cs="Meiryo UI" w:hint="eastAsia"/>
                <w:spacing w:val="10"/>
                <w:fitText w:val="975" w:id="-1180019706"/>
                <w:lang w:eastAsia="zh-CN"/>
              </w:rPr>
              <w:t>熊谷　真</w:t>
            </w:r>
            <w:r w:rsidRPr="00411F06">
              <w:rPr>
                <w:rFonts w:ascii="Meiryo UI" w:eastAsia="Meiryo UI" w:hAnsi="Meiryo UI" w:cs="Meiryo UI" w:hint="eastAsia"/>
                <w:spacing w:val="-13"/>
                <w:fitText w:val="975" w:id="-1180019706"/>
                <w:lang w:eastAsia="zh-CN"/>
              </w:rPr>
              <w:t>彦</w:t>
            </w:r>
          </w:p>
        </w:tc>
      </w:tr>
      <w:tr w:rsidR="008B1D80" w:rsidRPr="008B1D80" w14:paraId="20856164" w14:textId="77777777" w:rsidTr="00494219">
        <w:trPr>
          <w:trHeight w:val="680"/>
        </w:trPr>
        <w:tc>
          <w:tcPr>
            <w:tcW w:w="1238" w:type="dxa"/>
            <w:tcMar>
              <w:left w:w="57" w:type="dxa"/>
              <w:right w:w="57" w:type="dxa"/>
            </w:tcMar>
            <w:vAlign w:val="center"/>
          </w:tcPr>
          <w:p w14:paraId="57D6CE6D" w14:textId="34B63EDE" w:rsidR="009B3370" w:rsidRPr="008B1D80" w:rsidRDefault="00724FB8" w:rsidP="009C5909">
            <w:pPr>
              <w:spacing w:line="240" w:lineRule="exact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</w:t>
            </w:r>
            <w:r w:rsidR="009B3370" w:rsidRPr="008B1D80">
              <w:rPr>
                <w:rFonts w:asciiTheme="majorHAnsi" w:hAnsiTheme="majorHAnsi" w:cstheme="majorHAnsi"/>
              </w:rPr>
              <w:t>:00-1</w:t>
            </w:r>
            <w:r w:rsidR="00411F06">
              <w:rPr>
                <w:rFonts w:asciiTheme="majorHAnsi" w:hAnsiTheme="majorHAnsi" w:cstheme="majorHAnsi" w:hint="eastAsia"/>
              </w:rPr>
              <w:t>6</w:t>
            </w:r>
            <w:r w:rsidR="009B3370" w:rsidRPr="008B1D80">
              <w:rPr>
                <w:rFonts w:asciiTheme="majorHAnsi" w:hAnsiTheme="majorHAnsi" w:cstheme="majorHAnsi"/>
              </w:rPr>
              <w:t>:00</w:t>
            </w:r>
          </w:p>
        </w:tc>
        <w:tc>
          <w:tcPr>
            <w:tcW w:w="1025" w:type="dxa"/>
            <w:vAlign w:val="center"/>
          </w:tcPr>
          <w:p w14:paraId="66BA1B17" w14:textId="481FEEF3" w:rsidR="009B3370" w:rsidRPr="008B1D80" w:rsidRDefault="009B3370" w:rsidP="009C5909">
            <w:pPr>
              <w:pStyle w:val="HTMLBody"/>
              <w:spacing w:line="240" w:lineRule="exact"/>
              <w:ind w:left="637" w:hangingChars="326" w:hanging="637"/>
              <w:jc w:val="center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実</w:t>
            </w:r>
            <w:r w:rsidR="00EE202D" w:rsidRPr="008B1D80">
              <w:rPr>
                <w:rFonts w:ascii="Meiryo UI" w:eastAsia="Meiryo UI" w:hAnsi="Meiryo UI" w:cs="Meiryo UI" w:hint="eastAsia"/>
              </w:rPr>
              <w:t xml:space="preserve">　</w:t>
            </w:r>
            <w:r w:rsidRPr="008B1D80">
              <w:rPr>
                <w:rFonts w:ascii="Meiryo UI" w:eastAsia="Meiryo UI" w:hAnsi="Meiryo UI" w:cs="Meiryo UI" w:hint="eastAsia"/>
              </w:rPr>
              <w:t>習</w:t>
            </w:r>
          </w:p>
        </w:tc>
        <w:tc>
          <w:tcPr>
            <w:tcW w:w="5812" w:type="dxa"/>
            <w:tcMar>
              <w:left w:w="57" w:type="dxa"/>
              <w:right w:w="57" w:type="dxa"/>
            </w:tcMar>
            <w:vAlign w:val="center"/>
          </w:tcPr>
          <w:p w14:paraId="0CAE25FD" w14:textId="4ED87FF9" w:rsidR="009B3370" w:rsidRPr="008B1D80" w:rsidRDefault="00724FB8" w:rsidP="009C5909">
            <w:pPr>
              <w:pStyle w:val="HTMLBody"/>
              <w:spacing w:line="240" w:lineRule="exact"/>
              <w:rPr>
                <w:rFonts w:ascii="Meiryo UI" w:eastAsia="Meiryo UI" w:hAnsi="Meiryo UI" w:cs="Meiryo UI"/>
              </w:rPr>
            </w:pPr>
            <w:r w:rsidRPr="008B1D80">
              <w:rPr>
                <w:rFonts w:ascii="Meiryo UI" w:eastAsia="Meiryo UI" w:hAnsi="Meiryo UI" w:cs="Meiryo UI" w:hint="eastAsia"/>
              </w:rPr>
              <w:t>RNA-</w:t>
            </w:r>
            <w:r w:rsidRPr="008B1D80">
              <w:rPr>
                <w:rFonts w:ascii="Meiryo UI" w:eastAsia="Meiryo UI" w:hAnsi="Meiryo UI" w:cs="Meiryo UI"/>
              </w:rPr>
              <w:t>Seq</w:t>
            </w:r>
            <w:r w:rsidRPr="008B1D80">
              <w:rPr>
                <w:rFonts w:ascii="Meiryo UI" w:eastAsia="Meiryo UI" w:hAnsi="Meiryo UI" w:cs="Meiryo UI" w:hint="eastAsia"/>
              </w:rPr>
              <w:t>による大量発現データ解析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0FF40C37" w14:textId="5628F120" w:rsidR="009B3370" w:rsidRPr="008B1D80" w:rsidRDefault="00D07FB1" w:rsidP="009C5909">
            <w:pPr>
              <w:pStyle w:val="HTMLBody"/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BC4DA7">
              <w:rPr>
                <w:rFonts w:ascii="Meiryo UI" w:eastAsia="Meiryo UI" w:hAnsi="Meiryo UI" w:cs="Meiryo UI" w:hint="eastAsia"/>
                <w:spacing w:val="19"/>
                <w:w w:val="96"/>
                <w:fitText w:val="975" w:id="-1180019708"/>
                <w:lang w:eastAsia="zh-CN"/>
              </w:rPr>
              <w:t>川原　善</w:t>
            </w:r>
            <w:r w:rsidRPr="00BC4DA7">
              <w:rPr>
                <w:rFonts w:ascii="Meiryo UI" w:eastAsia="Meiryo UI" w:hAnsi="Meiryo UI" w:cs="Meiryo UI" w:hint="eastAsia"/>
                <w:spacing w:val="-26"/>
                <w:w w:val="96"/>
                <w:fitText w:val="975" w:id="-1180019708"/>
                <w:lang w:eastAsia="zh-CN"/>
              </w:rPr>
              <w:t>浩</w:t>
            </w:r>
          </w:p>
        </w:tc>
      </w:tr>
      <w:tr w:rsidR="008B1D80" w:rsidRPr="008B1D80" w14:paraId="7273DB2C" w14:textId="77777777" w:rsidTr="00494219">
        <w:trPr>
          <w:trHeight w:val="586"/>
        </w:trPr>
        <w:tc>
          <w:tcPr>
            <w:tcW w:w="1238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F5F0C7" w14:textId="042E4137" w:rsidR="009B3370" w:rsidRPr="008B1D80" w:rsidDel="005B18A3" w:rsidRDefault="00724FB8" w:rsidP="009C5909">
            <w:pPr>
              <w:spacing w:line="240" w:lineRule="exact"/>
              <w:jc w:val="right"/>
              <w:rPr>
                <w:rFonts w:asciiTheme="majorHAnsi" w:hAnsiTheme="majorHAnsi" w:cstheme="majorHAnsi"/>
              </w:rPr>
            </w:pPr>
            <w:r w:rsidRPr="008B1D80">
              <w:rPr>
                <w:rFonts w:asciiTheme="majorHAnsi" w:hAnsiTheme="majorHAnsi" w:cstheme="majorHAnsi"/>
              </w:rPr>
              <w:t>1</w:t>
            </w:r>
            <w:r w:rsidR="00411F06">
              <w:rPr>
                <w:rFonts w:asciiTheme="majorHAnsi" w:hAnsiTheme="majorHAnsi" w:cstheme="majorHAnsi" w:hint="eastAsia"/>
              </w:rPr>
              <w:t>6</w:t>
            </w:r>
            <w:r w:rsidRPr="008B1D80">
              <w:rPr>
                <w:rFonts w:asciiTheme="majorHAnsi" w:hAnsiTheme="majorHAnsi" w:cstheme="majorHAnsi"/>
              </w:rPr>
              <w:t>:00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22C5A7" w14:textId="20C42B5C" w:rsidR="009B3370" w:rsidRPr="008B1D80" w:rsidRDefault="00724FB8" w:rsidP="009C5909">
            <w:pPr>
              <w:pStyle w:val="HTMLBody"/>
              <w:spacing w:line="240" w:lineRule="exact"/>
              <w:ind w:left="637" w:hangingChars="326" w:hanging="637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閉　講</w:t>
            </w:r>
          </w:p>
        </w:tc>
        <w:tc>
          <w:tcPr>
            <w:tcW w:w="5812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057CD2" w14:textId="39393DEB" w:rsidR="009B3370" w:rsidRPr="008B1D80" w:rsidRDefault="009B3370" w:rsidP="009C5909">
            <w:pPr>
              <w:pStyle w:val="HTMLBody"/>
              <w:spacing w:line="24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926686" w14:textId="50112315" w:rsidR="009B3370" w:rsidRPr="008B1D80" w:rsidDel="005B18A3" w:rsidRDefault="009B3370" w:rsidP="009C5909">
            <w:pPr>
              <w:pStyle w:val="HTMLBody"/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</w:p>
        </w:tc>
      </w:tr>
    </w:tbl>
    <w:p w14:paraId="71D1A54F" w14:textId="12BFAAD5" w:rsidR="00FA579A" w:rsidRDefault="00FA579A" w:rsidP="00F3710B">
      <w:pPr>
        <w:snapToGrid w:val="0"/>
        <w:spacing w:beforeLines="50" w:before="143"/>
        <w:rPr>
          <w:rFonts w:ascii="Meiryo UI" w:eastAsia="Meiryo UI" w:hAnsi="Meiryo UI" w:cs="Meiryo UI"/>
          <w:sz w:val="22"/>
        </w:rPr>
      </w:pPr>
    </w:p>
    <w:p w14:paraId="298BAE2D" w14:textId="4C18003F" w:rsidR="00382723" w:rsidRDefault="00DE1B8C" w:rsidP="00F3710B">
      <w:pPr>
        <w:snapToGrid w:val="0"/>
        <w:spacing w:beforeLines="50" w:before="143"/>
        <w:rPr>
          <w:rFonts w:ascii="Meiryo UI" w:eastAsia="Meiryo UI" w:hAnsi="Meiryo UI" w:cs="Meiryo UI"/>
          <w:sz w:val="22"/>
        </w:rPr>
      </w:pPr>
      <w:r w:rsidRPr="00550112">
        <w:rPr>
          <w:rFonts w:ascii="Meiryo UI" w:eastAsia="Meiryo UI" w:hAnsi="Meiryo UI" w:cs="Meiryo UI" w:hint="eastAsia"/>
          <w:vanish/>
          <w:sz w:val="22"/>
        </w:rPr>
        <w:cr/>
        <w:t>:0000mosMET1</w:t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Pr="00550112">
        <w:rPr>
          <w:rFonts w:ascii="Meiryo UI" w:eastAsia="Meiryo UI" w:hAnsi="Meiryo UI" w:cs="Meiryo UI" w:hint="eastAsia"/>
          <w:vanish/>
          <w:sz w:val="22"/>
        </w:rPr>
        <w:pgNum/>
      </w:r>
      <w:r w:rsidR="002771F4" w:rsidRPr="00550112">
        <w:rPr>
          <w:rFonts w:ascii="Meiryo UI" w:eastAsia="Meiryo UI" w:hAnsi="Meiryo UI" w:cs="Meiryo UI" w:hint="eastAsia"/>
          <w:sz w:val="22"/>
        </w:rPr>
        <w:t>【</w:t>
      </w:r>
      <w:r w:rsidR="00A96936">
        <w:rPr>
          <w:rFonts w:ascii="Meiryo UI" w:eastAsia="Meiryo UI" w:hAnsi="Meiryo UI" w:cs="Meiryo UI" w:hint="eastAsia"/>
          <w:sz w:val="22"/>
        </w:rPr>
        <w:t>ワークショップ</w:t>
      </w:r>
      <w:r w:rsidR="002771F4" w:rsidRPr="00550112">
        <w:rPr>
          <w:rFonts w:ascii="Meiryo UI" w:eastAsia="Meiryo UI" w:hAnsi="Meiryo UI" w:cs="Meiryo UI" w:hint="eastAsia"/>
          <w:sz w:val="22"/>
        </w:rPr>
        <w:t>講</w:t>
      </w:r>
      <w:r w:rsidR="002771F4" w:rsidRPr="00C37BC4">
        <w:rPr>
          <w:rFonts w:ascii="Meiryo UI" w:eastAsia="Meiryo UI" w:hAnsi="Meiryo UI" w:cs="Meiryo UI" w:hint="eastAsia"/>
          <w:sz w:val="22"/>
        </w:rPr>
        <w:t>師】</w:t>
      </w:r>
      <w:r w:rsidR="009F34D9" w:rsidRPr="00C37BC4">
        <w:rPr>
          <w:rFonts w:ascii="Meiryo UI" w:eastAsia="Meiryo UI" w:hAnsi="Meiryo UI" w:cs="Meiryo UI" w:hint="eastAsia"/>
          <w:sz w:val="22"/>
        </w:rPr>
        <w:t xml:space="preserve">　（◎：コーディネーター）</w:t>
      </w:r>
    </w:p>
    <w:tbl>
      <w:tblPr>
        <w:tblStyle w:val="af2"/>
        <w:tblW w:w="9781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4"/>
        <w:gridCol w:w="1146"/>
        <w:gridCol w:w="2551"/>
        <w:gridCol w:w="5670"/>
      </w:tblGrid>
      <w:tr w:rsidR="00494219" w14:paraId="66FFB2EE" w14:textId="77777777" w:rsidTr="00526AEC">
        <w:trPr>
          <w:cantSplit/>
        </w:trPr>
        <w:tc>
          <w:tcPr>
            <w:tcW w:w="414" w:type="dxa"/>
            <w:tcBorders>
              <w:bottom w:val="dashSmallGap" w:sz="2" w:space="0" w:color="D9D9D9" w:themeColor="background1" w:themeShade="D9"/>
            </w:tcBorders>
            <w:vAlign w:val="center"/>
          </w:tcPr>
          <w:p w14:paraId="2EF24248" w14:textId="1591E80C" w:rsidR="00494219" w:rsidRPr="00494219" w:rsidRDefault="00494219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◎</w:t>
            </w:r>
            <w:r w:rsidRPr="00494219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    </w:t>
            </w:r>
          </w:p>
        </w:tc>
        <w:tc>
          <w:tcPr>
            <w:tcW w:w="1146" w:type="dxa"/>
            <w:tcBorders>
              <w:bottom w:val="dashSmallGap" w:sz="2" w:space="0" w:color="D9D9D9" w:themeColor="background1" w:themeShade="D9"/>
            </w:tcBorders>
          </w:tcPr>
          <w:p w14:paraId="42215670" w14:textId="0453AC08" w:rsidR="00494219" w:rsidRPr="00494219" w:rsidRDefault="00494219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494219">
              <w:rPr>
                <w:rFonts w:ascii="Meiryo UI" w:eastAsia="Meiryo UI" w:hAnsi="Meiryo UI" w:cs="Meiryo UI"/>
                <w:sz w:val="20"/>
                <w:szCs w:val="20"/>
              </w:rPr>
              <w:t>川原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 </w:t>
            </w:r>
            <w:r w:rsidRPr="00494219">
              <w:rPr>
                <w:rFonts w:ascii="Meiryo UI" w:eastAsia="Meiryo UI" w:hAnsi="Meiryo UI" w:cs="Meiryo UI"/>
                <w:sz w:val="20"/>
                <w:szCs w:val="20"/>
              </w:rPr>
              <w:t>善浩</w:t>
            </w:r>
          </w:p>
        </w:tc>
        <w:tc>
          <w:tcPr>
            <w:tcW w:w="8221" w:type="dxa"/>
            <w:gridSpan w:val="2"/>
            <w:tcBorders>
              <w:bottom w:val="dashSmallGap" w:sz="2" w:space="0" w:color="D9D9D9" w:themeColor="background1" w:themeShade="D9"/>
            </w:tcBorders>
            <w:vAlign w:val="center"/>
          </w:tcPr>
          <w:p w14:paraId="1EE58A84" w14:textId="72E180F9" w:rsidR="00494219" w:rsidRPr="00494219" w:rsidRDefault="00494219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494219">
              <w:rPr>
                <w:rFonts w:ascii="Meiryo UI" w:eastAsia="Meiryo UI" w:hAnsi="Meiryo UI" w:cs="Meiryo UI"/>
                <w:sz w:val="20"/>
                <w:szCs w:val="20"/>
              </w:rPr>
              <w:t>農研機構基盤技術研究本部　高度分析研究センターゲノム情報大規模解析グループ　グループ長</w:t>
            </w:r>
          </w:p>
        </w:tc>
      </w:tr>
      <w:tr w:rsidR="00494219" w14:paraId="286128F2" w14:textId="77777777" w:rsidTr="00526AEC">
        <w:trPr>
          <w:cantSplit/>
        </w:trPr>
        <w:tc>
          <w:tcPr>
            <w:tcW w:w="414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7A805183" w14:textId="15F44345" w:rsidR="00494219" w:rsidRPr="00494219" w:rsidRDefault="00494219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◎</w:t>
            </w:r>
          </w:p>
        </w:tc>
        <w:tc>
          <w:tcPr>
            <w:tcW w:w="1146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</w:tcPr>
          <w:p w14:paraId="0B4E273B" w14:textId="2D1CB071" w:rsidR="00494219" w:rsidRPr="00494219" w:rsidRDefault="00494219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494219">
              <w:rPr>
                <w:rFonts w:ascii="Meiryo UI" w:eastAsia="Meiryo UI" w:hAnsi="Meiryo UI" w:cs="Meiryo UI"/>
                <w:sz w:val="20"/>
                <w:szCs w:val="20"/>
              </w:rPr>
              <w:t>熊谷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 </w:t>
            </w:r>
            <w:r w:rsidRPr="00494219">
              <w:rPr>
                <w:rFonts w:ascii="Meiryo UI" w:eastAsia="Meiryo UI" w:hAnsi="Meiryo UI" w:cs="Meiryo UI"/>
                <w:sz w:val="20"/>
                <w:szCs w:val="20"/>
              </w:rPr>
              <w:t>真彦</w:t>
            </w:r>
          </w:p>
        </w:tc>
        <w:tc>
          <w:tcPr>
            <w:tcW w:w="8221" w:type="dxa"/>
            <w:gridSpan w:val="2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27C414DD" w14:textId="501DB29D" w:rsidR="00494219" w:rsidRPr="00494219" w:rsidRDefault="00494219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494219">
              <w:rPr>
                <w:rFonts w:ascii="Meiryo UI" w:eastAsia="Meiryo UI" w:hAnsi="Meiryo UI" w:cs="Meiryo UI"/>
                <w:sz w:val="20"/>
                <w:szCs w:val="20"/>
              </w:rPr>
              <w:t>農研機構基盤技術研究本部　高度分析研究センターゲノム情報大規模解析グループ　主任研究員</w:t>
            </w:r>
          </w:p>
        </w:tc>
      </w:tr>
      <w:tr w:rsidR="00494219" w14:paraId="591C3451" w14:textId="77777777" w:rsidTr="00526AEC">
        <w:trPr>
          <w:cantSplit/>
        </w:trPr>
        <w:tc>
          <w:tcPr>
            <w:tcW w:w="414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326C8A68" w14:textId="77777777" w:rsidR="00494219" w:rsidRPr="00494219" w:rsidRDefault="00494219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</w:tcPr>
          <w:p w14:paraId="50B4DCAB" w14:textId="686DAC8F" w:rsidR="00494219" w:rsidRPr="00494219" w:rsidRDefault="00494219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494219">
              <w:rPr>
                <w:rFonts w:ascii="Meiryo UI" w:eastAsia="Meiryo UI" w:hAnsi="Meiryo UI" w:cs="Meiryo UI"/>
                <w:sz w:val="20"/>
                <w:szCs w:val="20"/>
              </w:rPr>
              <w:t>矢野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r w:rsidRPr="00494219">
              <w:rPr>
                <w:rFonts w:ascii="Meiryo UI" w:eastAsia="Meiryo UI" w:hAnsi="Meiryo UI" w:cs="Meiryo UI"/>
                <w:sz w:val="20"/>
                <w:szCs w:val="20"/>
              </w:rPr>
              <w:t>亮一</w:t>
            </w:r>
          </w:p>
        </w:tc>
        <w:tc>
          <w:tcPr>
            <w:tcW w:w="8221" w:type="dxa"/>
            <w:gridSpan w:val="2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09067DFE" w14:textId="1E5A0914" w:rsidR="00494219" w:rsidRPr="00494219" w:rsidRDefault="00494219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494219">
              <w:rPr>
                <w:rFonts w:ascii="Meiryo UI" w:eastAsia="Meiryo UI" w:hAnsi="Meiryo UI" w:cs="Meiryo UI"/>
                <w:sz w:val="20"/>
                <w:szCs w:val="20"/>
              </w:rPr>
              <w:t>農研機構基盤技術研究本部　高度分析研究センターゲノム情報大規模解析グループ　上級研究員</w:t>
            </w:r>
          </w:p>
        </w:tc>
      </w:tr>
      <w:tr w:rsidR="00494219" w14:paraId="12DF3699" w14:textId="77777777" w:rsidTr="00526AEC">
        <w:trPr>
          <w:cantSplit/>
        </w:trPr>
        <w:tc>
          <w:tcPr>
            <w:tcW w:w="414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4BCB0FB7" w14:textId="77777777" w:rsidR="00494219" w:rsidRPr="00494219" w:rsidRDefault="00494219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</w:tcPr>
          <w:p w14:paraId="1CFFC83F" w14:textId="33F0828B" w:rsidR="00494219" w:rsidRPr="00494219" w:rsidRDefault="00494219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矢﨑</w:t>
            </w:r>
            <w:r w:rsidR="00526AEC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r w:rsidRPr="00494219">
              <w:rPr>
                <w:rFonts w:ascii="Meiryo UI" w:eastAsia="Meiryo UI" w:hAnsi="Meiryo UI" w:cs="Meiryo UI"/>
                <w:sz w:val="20"/>
                <w:szCs w:val="20"/>
              </w:rPr>
              <w:t>裕規</w:t>
            </w:r>
          </w:p>
        </w:tc>
        <w:tc>
          <w:tcPr>
            <w:tcW w:w="8221" w:type="dxa"/>
            <w:gridSpan w:val="2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4826C84E" w14:textId="4B14895F" w:rsidR="00494219" w:rsidRPr="00494219" w:rsidRDefault="00526AEC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526AEC">
              <w:rPr>
                <w:rFonts w:ascii="Meiryo UI" w:eastAsia="Meiryo UI" w:hAnsi="Meiryo UI" w:cs="Meiryo UI"/>
                <w:sz w:val="20"/>
                <w:szCs w:val="20"/>
              </w:rPr>
              <w:t>農研機構基盤技術研究本部　高度分析研究センターゲノム情報大規模解析グループ　主任研究員</w:t>
            </w:r>
          </w:p>
        </w:tc>
      </w:tr>
      <w:tr w:rsidR="00526AEC" w14:paraId="68A03018" w14:textId="77777777" w:rsidTr="00526AEC">
        <w:trPr>
          <w:cantSplit/>
        </w:trPr>
        <w:tc>
          <w:tcPr>
            <w:tcW w:w="414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5F63F857" w14:textId="77777777" w:rsidR="00526AEC" w:rsidRPr="00494219" w:rsidRDefault="00526AEC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</w:tcPr>
          <w:p w14:paraId="193B14FF" w14:textId="77777777" w:rsidR="00526AEC" w:rsidRDefault="00526AEC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0AA149FD" w14:textId="77777777" w:rsidR="00526AEC" w:rsidRPr="00526AEC" w:rsidRDefault="00526AEC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526AEC" w14:paraId="0E670954" w14:textId="77777777" w:rsidTr="006C716C">
        <w:trPr>
          <w:cantSplit/>
        </w:trPr>
        <w:tc>
          <w:tcPr>
            <w:tcW w:w="414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7BC02B0B" w14:textId="77777777" w:rsidR="00526AEC" w:rsidRPr="00494219" w:rsidRDefault="00526AEC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697" w:type="dxa"/>
            <w:gridSpan w:val="2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</w:tcPr>
          <w:p w14:paraId="1640528A" w14:textId="1C0A1D48" w:rsidR="00526AEC" w:rsidRDefault="006C716C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kern w:val="0"/>
                <w:sz w:val="20"/>
                <w:szCs w:val="20"/>
                <w:shd w:val="clear" w:color="auto" w:fill="FFFFFF"/>
              </w:rPr>
              <w:t xml:space="preserve">【特別講義：講師】　</w:t>
            </w:r>
            <w:r w:rsidR="00411F06" w:rsidRPr="00411F06">
              <w:rPr>
                <w:rFonts w:ascii="Meiryo UI" w:eastAsia="Meiryo UI" w:hAnsi="Meiryo UI" w:cs="Meiryo UI"/>
                <w:kern w:val="0"/>
                <w:sz w:val="20"/>
                <w:szCs w:val="20"/>
                <w:shd w:val="clear" w:color="auto" w:fill="FFFFFF"/>
              </w:rPr>
              <w:t>ジェフリ　フォーセット</w:t>
            </w:r>
          </w:p>
        </w:tc>
        <w:tc>
          <w:tcPr>
            <w:tcW w:w="5670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3CAB3041" w14:textId="20D35602" w:rsidR="00526AEC" w:rsidRPr="00526AEC" w:rsidRDefault="00411F06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（確認中）</w:t>
            </w:r>
          </w:p>
        </w:tc>
      </w:tr>
      <w:tr w:rsidR="00526AEC" w14:paraId="79AA955B" w14:textId="77777777" w:rsidTr="006C716C">
        <w:trPr>
          <w:cantSplit/>
        </w:trPr>
        <w:tc>
          <w:tcPr>
            <w:tcW w:w="414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04A618A1" w14:textId="77777777" w:rsidR="00526AEC" w:rsidRPr="00494219" w:rsidRDefault="00526AEC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3697" w:type="dxa"/>
            <w:gridSpan w:val="2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</w:tcPr>
          <w:p w14:paraId="730B940E" w14:textId="453EFA03" w:rsidR="00526AEC" w:rsidRDefault="006C716C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kern w:val="0"/>
                <w:sz w:val="20"/>
                <w:szCs w:val="20"/>
                <w:shd w:val="clear" w:color="auto" w:fill="FFFFFF"/>
              </w:rPr>
              <w:t xml:space="preserve">【特別講義：講師】　</w:t>
            </w:r>
            <w:r w:rsidR="00411F06" w:rsidRPr="00411F06">
              <w:rPr>
                <w:rFonts w:ascii="Meiryo UI" w:eastAsia="Meiryo UI" w:hAnsi="Meiryo UI" w:cs="Meiryo UI"/>
                <w:kern w:val="0"/>
                <w:sz w:val="20"/>
                <w:szCs w:val="20"/>
                <w:shd w:val="clear" w:color="auto" w:fill="FFFFFF"/>
              </w:rPr>
              <w:t>川崎　純菜</w:t>
            </w:r>
          </w:p>
        </w:tc>
        <w:tc>
          <w:tcPr>
            <w:tcW w:w="5670" w:type="dxa"/>
            <w:tcBorders>
              <w:top w:val="dashSmallGap" w:sz="2" w:space="0" w:color="D9D9D9" w:themeColor="background1" w:themeShade="D9"/>
              <w:bottom w:val="dashSmallGap" w:sz="2" w:space="0" w:color="D9D9D9" w:themeColor="background1" w:themeShade="D9"/>
            </w:tcBorders>
            <w:vAlign w:val="center"/>
          </w:tcPr>
          <w:p w14:paraId="1E3BDD6E" w14:textId="0ED326DA" w:rsidR="00526AEC" w:rsidRPr="00526AEC" w:rsidRDefault="00411F06" w:rsidP="00494219">
            <w:pPr>
              <w:adjustRightInd w:val="0"/>
              <w:snapToGrid w:val="0"/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>大阪大学　特任准教授</w:t>
            </w:r>
          </w:p>
        </w:tc>
      </w:tr>
    </w:tbl>
    <w:p w14:paraId="4C964D39" w14:textId="025D1294" w:rsidR="00FC048C" w:rsidRPr="004C2BBA" w:rsidRDefault="00FC048C" w:rsidP="00F3710B">
      <w:pPr>
        <w:snapToGrid w:val="0"/>
        <w:spacing w:beforeLines="50" w:before="143"/>
        <w:rPr>
          <w:rFonts w:ascii="Meiryo UI" w:eastAsia="Meiryo UI" w:hAnsi="Meiryo UI" w:cs="Meiryo UI"/>
          <w:sz w:val="22"/>
        </w:rPr>
      </w:pPr>
    </w:p>
    <w:sectPr w:rsidR="00FC048C" w:rsidRPr="004C2BBA" w:rsidSect="00E0413B">
      <w:headerReference w:type="default" r:id="rId11"/>
      <w:pgSz w:w="11899" w:h="16838" w:code="1"/>
      <w:pgMar w:top="-426" w:right="1021" w:bottom="284" w:left="1191" w:header="436" w:footer="720" w:gutter="0"/>
      <w:cols w:space="720"/>
      <w:noEndnote/>
      <w:docGrid w:type="linesAndChars" w:linePitch="286" w:charSpace="-9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E2C0" w14:textId="77777777" w:rsidR="003A5114" w:rsidRDefault="003A5114" w:rsidP="00542FEC">
      <w:r>
        <w:separator/>
      </w:r>
    </w:p>
  </w:endnote>
  <w:endnote w:type="continuationSeparator" w:id="0">
    <w:p w14:paraId="28D61C8D" w14:textId="77777777" w:rsidR="003A5114" w:rsidRDefault="003A5114" w:rsidP="0054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UI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E182" w14:textId="56F187FC" w:rsidR="00AE1C2E" w:rsidRDefault="00AE1C2E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FAC324" wp14:editId="35AB73A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70635" cy="354965"/>
              <wp:effectExtent l="0" t="0" r="5715" b="0"/>
              <wp:wrapNone/>
              <wp:docPr id="1155589632" name="テキスト ボックス 3" descr="機密・配付先限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63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A4B5EB" w14:textId="34E3F341" w:rsidR="00AE1C2E" w:rsidRPr="00AE1C2E" w:rsidRDefault="00AE1C2E" w:rsidP="00AE1C2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1C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機密・配付先限り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FAC324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7" type="#_x0000_t202" alt="機密・配付先限り" style="position:absolute;left:0;text-align:left;margin-left:0;margin-top:0;width:100.05pt;height:27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" filled="f" stroked="f">
              <v:textbox style="mso-fit-shape-to-text:t" inset="20pt,0,0,15pt">
                <w:txbxContent>
                  <w:p w14:paraId="67A4B5EB" w14:textId="34E3F341" w:rsidR="00AE1C2E" w:rsidRPr="00AE1C2E" w:rsidRDefault="00AE1C2E" w:rsidP="00AE1C2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E1C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機密・配付先限り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F6ADB" w14:textId="1D31A088" w:rsidR="00AE1C2E" w:rsidRDefault="00AE1C2E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E84213" wp14:editId="4A236CB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70635" cy="354965"/>
              <wp:effectExtent l="0" t="0" r="5715" b="0"/>
              <wp:wrapNone/>
              <wp:docPr id="1422123228" name="テキスト ボックス 2" descr="機密・配付先限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63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C3F7B4" w14:textId="1A027A27" w:rsidR="00AE1C2E" w:rsidRPr="00AE1C2E" w:rsidRDefault="00AE1C2E" w:rsidP="00AE1C2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1C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機密・配付先限り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8421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機密・配付先限り" style="position:absolute;left:0;text-align:left;margin-left:0;margin-top:0;width:100.05pt;height:27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" filled="f" stroked="f">
              <v:textbox style="mso-fit-shape-to-text:t" inset="20pt,0,0,15pt">
                <w:txbxContent>
                  <w:p w14:paraId="15C3F7B4" w14:textId="1A027A27" w:rsidR="00AE1C2E" w:rsidRPr="00AE1C2E" w:rsidRDefault="00AE1C2E" w:rsidP="00AE1C2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E1C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機密・配付先限り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67E4F" w14:textId="77777777" w:rsidR="003A5114" w:rsidRDefault="003A5114" w:rsidP="00542FEC">
      <w:r>
        <w:separator/>
      </w:r>
    </w:p>
  </w:footnote>
  <w:footnote w:type="continuationSeparator" w:id="0">
    <w:p w14:paraId="276E2E1A" w14:textId="77777777" w:rsidR="003A5114" w:rsidRDefault="003A5114" w:rsidP="00542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5A5F" w14:textId="69002E03" w:rsidR="007315CE" w:rsidRPr="009611DF" w:rsidRDefault="007315CE" w:rsidP="00832687">
    <w:pPr>
      <w:pStyle w:val="a3"/>
      <w:rPr>
        <w:rFonts w:ascii="Meiryo UI" w:eastAsia="Meiryo UI" w:hAnsi="Meiryo UI" w:cs="Meiryo UI"/>
        <w:spacing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10055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34921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237007F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3EAA528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1E62040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69AA2B9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8C58AB8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4F9ED74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BE22CDE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6942816"/>
    <w:lvl w:ilvl="0">
      <w:start w:val="1"/>
      <w:numFmt w:val="decimal"/>
      <w:lvlText w:val="%1."/>
      <w:lvlJc w:val="left"/>
      <w:pPr>
        <w:tabs>
          <w:tab w:val="num" w:pos="364"/>
        </w:tabs>
        <w:ind w:left="364" w:hangingChars="200" w:hanging="360"/>
      </w:pPr>
    </w:lvl>
  </w:abstractNum>
  <w:abstractNum w:abstractNumId="10" w15:restartNumberingAfterBreak="0">
    <w:nsid w:val="FFFFFF89"/>
    <w:multiLevelType w:val="singleLevel"/>
    <w:tmpl w:val="B552823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14F958E8"/>
    <w:multiLevelType w:val="hybridMultilevel"/>
    <w:tmpl w:val="D3865C14"/>
    <w:lvl w:ilvl="0" w:tplc="4A62DFFE">
      <w:start w:val="1"/>
      <w:numFmt w:val="decimalFullWidth"/>
      <w:lvlText w:val="%1．"/>
      <w:lvlJc w:val="left"/>
      <w:pPr>
        <w:ind w:left="24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605" w:hanging="440"/>
      </w:pPr>
    </w:lvl>
    <w:lvl w:ilvl="2" w:tplc="04090011" w:tentative="1">
      <w:start w:val="1"/>
      <w:numFmt w:val="decimalEnclosedCircle"/>
      <w:lvlText w:val="%3"/>
      <w:lvlJc w:val="left"/>
      <w:pPr>
        <w:ind w:left="3045" w:hanging="440"/>
      </w:pPr>
    </w:lvl>
    <w:lvl w:ilvl="3" w:tplc="0409000F" w:tentative="1">
      <w:start w:val="1"/>
      <w:numFmt w:val="decimal"/>
      <w:lvlText w:val="%4."/>
      <w:lvlJc w:val="left"/>
      <w:pPr>
        <w:ind w:left="3485" w:hanging="440"/>
      </w:pPr>
    </w:lvl>
    <w:lvl w:ilvl="4" w:tplc="04090017" w:tentative="1">
      <w:start w:val="1"/>
      <w:numFmt w:val="aiueoFullWidth"/>
      <w:lvlText w:val="(%5)"/>
      <w:lvlJc w:val="left"/>
      <w:pPr>
        <w:ind w:left="3925" w:hanging="440"/>
      </w:pPr>
    </w:lvl>
    <w:lvl w:ilvl="5" w:tplc="04090011" w:tentative="1">
      <w:start w:val="1"/>
      <w:numFmt w:val="decimalEnclosedCircle"/>
      <w:lvlText w:val="%6"/>
      <w:lvlJc w:val="left"/>
      <w:pPr>
        <w:ind w:left="4365" w:hanging="440"/>
      </w:pPr>
    </w:lvl>
    <w:lvl w:ilvl="6" w:tplc="0409000F" w:tentative="1">
      <w:start w:val="1"/>
      <w:numFmt w:val="decimal"/>
      <w:lvlText w:val="%7."/>
      <w:lvlJc w:val="left"/>
      <w:pPr>
        <w:ind w:left="4805" w:hanging="440"/>
      </w:pPr>
    </w:lvl>
    <w:lvl w:ilvl="7" w:tplc="04090017" w:tentative="1">
      <w:start w:val="1"/>
      <w:numFmt w:val="aiueoFullWidth"/>
      <w:lvlText w:val="(%8)"/>
      <w:lvlJc w:val="left"/>
      <w:pPr>
        <w:ind w:left="5245" w:hanging="440"/>
      </w:pPr>
    </w:lvl>
    <w:lvl w:ilvl="8" w:tplc="04090011" w:tentative="1">
      <w:start w:val="1"/>
      <w:numFmt w:val="decimalEnclosedCircle"/>
      <w:lvlText w:val="%9"/>
      <w:lvlJc w:val="left"/>
      <w:pPr>
        <w:ind w:left="5685" w:hanging="440"/>
      </w:pPr>
    </w:lvl>
  </w:abstractNum>
  <w:abstractNum w:abstractNumId="12" w15:restartNumberingAfterBreak="0">
    <w:nsid w:val="21DF170C"/>
    <w:multiLevelType w:val="hybridMultilevel"/>
    <w:tmpl w:val="C80E4674"/>
    <w:lvl w:ilvl="0" w:tplc="9B34B0B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4E2396E"/>
    <w:multiLevelType w:val="hybridMultilevel"/>
    <w:tmpl w:val="EDAECA0A"/>
    <w:lvl w:ilvl="0" w:tplc="87704F5A">
      <w:start w:val="1"/>
      <w:numFmt w:val="bullet"/>
      <w:lvlText w:val="○"/>
      <w:lvlJc w:val="left"/>
      <w:pPr>
        <w:ind w:left="420" w:hanging="420"/>
      </w:pPr>
      <w:rPr>
        <w:rFonts w:ascii="Meiryo UI" w:eastAsia="Meiryo UI" w:hAnsi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7710297"/>
    <w:multiLevelType w:val="hybridMultilevel"/>
    <w:tmpl w:val="F7F29160"/>
    <w:lvl w:ilvl="0" w:tplc="B3C88258">
      <w:numFmt w:val="bullet"/>
      <w:lvlText w:val="・"/>
      <w:lvlJc w:val="left"/>
      <w:pPr>
        <w:ind w:left="51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num w:numId="1" w16cid:durableId="454569186">
    <w:abstractNumId w:val="0"/>
  </w:num>
  <w:num w:numId="2" w16cid:durableId="684794614">
    <w:abstractNumId w:val="10"/>
  </w:num>
  <w:num w:numId="3" w16cid:durableId="1757556791">
    <w:abstractNumId w:val="8"/>
  </w:num>
  <w:num w:numId="4" w16cid:durableId="108277157">
    <w:abstractNumId w:val="7"/>
  </w:num>
  <w:num w:numId="5" w16cid:durableId="2118937731">
    <w:abstractNumId w:val="6"/>
  </w:num>
  <w:num w:numId="6" w16cid:durableId="991566583">
    <w:abstractNumId w:val="5"/>
  </w:num>
  <w:num w:numId="7" w16cid:durableId="1863975619">
    <w:abstractNumId w:val="9"/>
  </w:num>
  <w:num w:numId="8" w16cid:durableId="1564292561">
    <w:abstractNumId w:val="4"/>
  </w:num>
  <w:num w:numId="9" w16cid:durableId="1659118093">
    <w:abstractNumId w:val="3"/>
  </w:num>
  <w:num w:numId="10" w16cid:durableId="710148320">
    <w:abstractNumId w:val="2"/>
  </w:num>
  <w:num w:numId="11" w16cid:durableId="97528406">
    <w:abstractNumId w:val="1"/>
  </w:num>
  <w:num w:numId="12" w16cid:durableId="1684280967">
    <w:abstractNumId w:val="13"/>
  </w:num>
  <w:num w:numId="13" w16cid:durableId="611978924">
    <w:abstractNumId w:val="12"/>
  </w:num>
  <w:num w:numId="14" w16cid:durableId="1474177225">
    <w:abstractNumId w:val="14"/>
  </w:num>
  <w:num w:numId="15" w16cid:durableId="557939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rawingGridHorizontalSpacing w:val="2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B96"/>
    <w:rsid w:val="00002932"/>
    <w:rsid w:val="00003521"/>
    <w:rsid w:val="00014CD7"/>
    <w:rsid w:val="0002590D"/>
    <w:rsid w:val="0002664E"/>
    <w:rsid w:val="0003708F"/>
    <w:rsid w:val="000401FD"/>
    <w:rsid w:val="00042EBF"/>
    <w:rsid w:val="000464E9"/>
    <w:rsid w:val="0004707A"/>
    <w:rsid w:val="000523A7"/>
    <w:rsid w:val="000540F0"/>
    <w:rsid w:val="00055A86"/>
    <w:rsid w:val="00061F58"/>
    <w:rsid w:val="0006453B"/>
    <w:rsid w:val="000679CC"/>
    <w:rsid w:val="000703AC"/>
    <w:rsid w:val="0007243A"/>
    <w:rsid w:val="00072E8F"/>
    <w:rsid w:val="00075DDA"/>
    <w:rsid w:val="000766ED"/>
    <w:rsid w:val="00077AFD"/>
    <w:rsid w:val="000830C4"/>
    <w:rsid w:val="000858D3"/>
    <w:rsid w:val="00087A35"/>
    <w:rsid w:val="000946B8"/>
    <w:rsid w:val="000A0336"/>
    <w:rsid w:val="000A0B0F"/>
    <w:rsid w:val="000A59A1"/>
    <w:rsid w:val="000B22FE"/>
    <w:rsid w:val="000B3541"/>
    <w:rsid w:val="000B391F"/>
    <w:rsid w:val="000B3B7D"/>
    <w:rsid w:val="000B52BC"/>
    <w:rsid w:val="000B6C43"/>
    <w:rsid w:val="000D4D53"/>
    <w:rsid w:val="000D54C9"/>
    <w:rsid w:val="000D6481"/>
    <w:rsid w:val="000D7C5F"/>
    <w:rsid w:val="000E0167"/>
    <w:rsid w:val="000E1D88"/>
    <w:rsid w:val="000F789B"/>
    <w:rsid w:val="001043E2"/>
    <w:rsid w:val="00110685"/>
    <w:rsid w:val="00122379"/>
    <w:rsid w:val="0013096F"/>
    <w:rsid w:val="0013180E"/>
    <w:rsid w:val="00133EDC"/>
    <w:rsid w:val="00143CFE"/>
    <w:rsid w:val="0014512B"/>
    <w:rsid w:val="00145EF0"/>
    <w:rsid w:val="0014714B"/>
    <w:rsid w:val="00150B41"/>
    <w:rsid w:val="00150C6B"/>
    <w:rsid w:val="00151AAE"/>
    <w:rsid w:val="00152E74"/>
    <w:rsid w:val="00170363"/>
    <w:rsid w:val="00170E40"/>
    <w:rsid w:val="00171599"/>
    <w:rsid w:val="001747C5"/>
    <w:rsid w:val="00174A72"/>
    <w:rsid w:val="00180D10"/>
    <w:rsid w:val="00181AE4"/>
    <w:rsid w:val="00184812"/>
    <w:rsid w:val="001861E6"/>
    <w:rsid w:val="00186475"/>
    <w:rsid w:val="00190E51"/>
    <w:rsid w:val="001A155F"/>
    <w:rsid w:val="001A3039"/>
    <w:rsid w:val="001A4E8F"/>
    <w:rsid w:val="001B6E2C"/>
    <w:rsid w:val="001B7769"/>
    <w:rsid w:val="001B7997"/>
    <w:rsid w:val="001C224B"/>
    <w:rsid w:val="001C421E"/>
    <w:rsid w:val="001C58B2"/>
    <w:rsid w:val="001C6D01"/>
    <w:rsid w:val="001D7F6C"/>
    <w:rsid w:val="001E3752"/>
    <w:rsid w:val="001E37AF"/>
    <w:rsid w:val="001E39D2"/>
    <w:rsid w:val="001F1698"/>
    <w:rsid w:val="002148D5"/>
    <w:rsid w:val="00215FD9"/>
    <w:rsid w:val="00221D7D"/>
    <w:rsid w:val="00223479"/>
    <w:rsid w:val="002258CB"/>
    <w:rsid w:val="00234128"/>
    <w:rsid w:val="00234D09"/>
    <w:rsid w:val="00243406"/>
    <w:rsid w:val="00243FE7"/>
    <w:rsid w:val="0024515B"/>
    <w:rsid w:val="0024629F"/>
    <w:rsid w:val="00246533"/>
    <w:rsid w:val="00247F75"/>
    <w:rsid w:val="00251639"/>
    <w:rsid w:val="00251AD9"/>
    <w:rsid w:val="00257F4E"/>
    <w:rsid w:val="00264EE9"/>
    <w:rsid w:val="00267216"/>
    <w:rsid w:val="0026738E"/>
    <w:rsid w:val="00273F88"/>
    <w:rsid w:val="0027499B"/>
    <w:rsid w:val="002771F4"/>
    <w:rsid w:val="00277294"/>
    <w:rsid w:val="0028173B"/>
    <w:rsid w:val="002903CA"/>
    <w:rsid w:val="00293F6D"/>
    <w:rsid w:val="00294424"/>
    <w:rsid w:val="00294CFB"/>
    <w:rsid w:val="002964B7"/>
    <w:rsid w:val="002A365B"/>
    <w:rsid w:val="002A55F3"/>
    <w:rsid w:val="002C1E3A"/>
    <w:rsid w:val="002C6677"/>
    <w:rsid w:val="002D69D4"/>
    <w:rsid w:val="002D6B8F"/>
    <w:rsid w:val="002E2388"/>
    <w:rsid w:val="002F1FF1"/>
    <w:rsid w:val="00302723"/>
    <w:rsid w:val="0030276D"/>
    <w:rsid w:val="00302A6E"/>
    <w:rsid w:val="00302DAB"/>
    <w:rsid w:val="0030334E"/>
    <w:rsid w:val="00306216"/>
    <w:rsid w:val="00310D83"/>
    <w:rsid w:val="003145EA"/>
    <w:rsid w:val="00314974"/>
    <w:rsid w:val="003226FC"/>
    <w:rsid w:val="003312A8"/>
    <w:rsid w:val="00331BE6"/>
    <w:rsid w:val="003321BA"/>
    <w:rsid w:val="003333DA"/>
    <w:rsid w:val="0033462B"/>
    <w:rsid w:val="00352038"/>
    <w:rsid w:val="0035345D"/>
    <w:rsid w:val="0035588E"/>
    <w:rsid w:val="003608F5"/>
    <w:rsid w:val="003675D9"/>
    <w:rsid w:val="00376033"/>
    <w:rsid w:val="00382723"/>
    <w:rsid w:val="003833A0"/>
    <w:rsid w:val="003864FF"/>
    <w:rsid w:val="00390D8A"/>
    <w:rsid w:val="003922FA"/>
    <w:rsid w:val="003923A6"/>
    <w:rsid w:val="00394015"/>
    <w:rsid w:val="0039692B"/>
    <w:rsid w:val="003972CE"/>
    <w:rsid w:val="00397B29"/>
    <w:rsid w:val="003A0A0D"/>
    <w:rsid w:val="003A5114"/>
    <w:rsid w:val="003C0F56"/>
    <w:rsid w:val="003C1D6A"/>
    <w:rsid w:val="003C418D"/>
    <w:rsid w:val="003C75AE"/>
    <w:rsid w:val="003E159E"/>
    <w:rsid w:val="003E33A8"/>
    <w:rsid w:val="003E34DB"/>
    <w:rsid w:val="003E3F87"/>
    <w:rsid w:val="003E6549"/>
    <w:rsid w:val="003F0DF5"/>
    <w:rsid w:val="004049BF"/>
    <w:rsid w:val="0040561B"/>
    <w:rsid w:val="004075B4"/>
    <w:rsid w:val="00410D50"/>
    <w:rsid w:val="004117D6"/>
    <w:rsid w:val="00411F06"/>
    <w:rsid w:val="004122BD"/>
    <w:rsid w:val="004136C9"/>
    <w:rsid w:val="00414D85"/>
    <w:rsid w:val="00415083"/>
    <w:rsid w:val="004220E3"/>
    <w:rsid w:val="00424CD5"/>
    <w:rsid w:val="00425F15"/>
    <w:rsid w:val="00430ED0"/>
    <w:rsid w:val="00431B27"/>
    <w:rsid w:val="0043579B"/>
    <w:rsid w:val="004375B7"/>
    <w:rsid w:val="004377EF"/>
    <w:rsid w:val="00437F6F"/>
    <w:rsid w:val="00440C43"/>
    <w:rsid w:val="00453F58"/>
    <w:rsid w:val="00464B0E"/>
    <w:rsid w:val="0046533C"/>
    <w:rsid w:val="00466D37"/>
    <w:rsid w:val="0047156D"/>
    <w:rsid w:val="004829CA"/>
    <w:rsid w:val="0048609F"/>
    <w:rsid w:val="00487F01"/>
    <w:rsid w:val="004921F3"/>
    <w:rsid w:val="00494219"/>
    <w:rsid w:val="00495884"/>
    <w:rsid w:val="004A40EB"/>
    <w:rsid w:val="004A51C4"/>
    <w:rsid w:val="004B1879"/>
    <w:rsid w:val="004B29ED"/>
    <w:rsid w:val="004B7376"/>
    <w:rsid w:val="004C13C0"/>
    <w:rsid w:val="004C1432"/>
    <w:rsid w:val="004C2AF0"/>
    <w:rsid w:val="004C2BBA"/>
    <w:rsid w:val="004D0169"/>
    <w:rsid w:val="004D7021"/>
    <w:rsid w:val="004E16C6"/>
    <w:rsid w:val="004F3BE3"/>
    <w:rsid w:val="004F754C"/>
    <w:rsid w:val="0050093E"/>
    <w:rsid w:val="005012E6"/>
    <w:rsid w:val="0050202A"/>
    <w:rsid w:val="00507B80"/>
    <w:rsid w:val="00510735"/>
    <w:rsid w:val="00511EA8"/>
    <w:rsid w:val="005153EC"/>
    <w:rsid w:val="0051551B"/>
    <w:rsid w:val="00516938"/>
    <w:rsid w:val="00520344"/>
    <w:rsid w:val="00523D16"/>
    <w:rsid w:val="00526AEC"/>
    <w:rsid w:val="005272FC"/>
    <w:rsid w:val="00530897"/>
    <w:rsid w:val="00531526"/>
    <w:rsid w:val="00532245"/>
    <w:rsid w:val="00534F65"/>
    <w:rsid w:val="00542FEC"/>
    <w:rsid w:val="00544734"/>
    <w:rsid w:val="005454FB"/>
    <w:rsid w:val="00550112"/>
    <w:rsid w:val="00551851"/>
    <w:rsid w:val="00553BD8"/>
    <w:rsid w:val="005607AC"/>
    <w:rsid w:val="005619FE"/>
    <w:rsid w:val="0056373E"/>
    <w:rsid w:val="00563ABB"/>
    <w:rsid w:val="00564197"/>
    <w:rsid w:val="00572C5C"/>
    <w:rsid w:val="00575CC5"/>
    <w:rsid w:val="00580FDA"/>
    <w:rsid w:val="00582A1C"/>
    <w:rsid w:val="00583136"/>
    <w:rsid w:val="00587198"/>
    <w:rsid w:val="005962D0"/>
    <w:rsid w:val="005A4632"/>
    <w:rsid w:val="005A596D"/>
    <w:rsid w:val="005B18A3"/>
    <w:rsid w:val="005B453D"/>
    <w:rsid w:val="005B6327"/>
    <w:rsid w:val="005C0E4F"/>
    <w:rsid w:val="005C324E"/>
    <w:rsid w:val="005C51F2"/>
    <w:rsid w:val="005C7EBF"/>
    <w:rsid w:val="005D0460"/>
    <w:rsid w:val="005D4AFD"/>
    <w:rsid w:val="005D61A8"/>
    <w:rsid w:val="005E178D"/>
    <w:rsid w:val="005E49CA"/>
    <w:rsid w:val="005E520A"/>
    <w:rsid w:val="005E694E"/>
    <w:rsid w:val="005E766B"/>
    <w:rsid w:val="00600D3C"/>
    <w:rsid w:val="00605F77"/>
    <w:rsid w:val="0060660E"/>
    <w:rsid w:val="00610704"/>
    <w:rsid w:val="00612AC8"/>
    <w:rsid w:val="00620E04"/>
    <w:rsid w:val="00626AA4"/>
    <w:rsid w:val="00630BAF"/>
    <w:rsid w:val="00635064"/>
    <w:rsid w:val="00641728"/>
    <w:rsid w:val="00652432"/>
    <w:rsid w:val="00656B4B"/>
    <w:rsid w:val="006625AD"/>
    <w:rsid w:val="00670580"/>
    <w:rsid w:val="00670F27"/>
    <w:rsid w:val="00674327"/>
    <w:rsid w:val="00675B3D"/>
    <w:rsid w:val="00682997"/>
    <w:rsid w:val="006830A6"/>
    <w:rsid w:val="006830EB"/>
    <w:rsid w:val="006851B3"/>
    <w:rsid w:val="00686ECB"/>
    <w:rsid w:val="0069128E"/>
    <w:rsid w:val="0069349F"/>
    <w:rsid w:val="006A52C0"/>
    <w:rsid w:val="006B2BFD"/>
    <w:rsid w:val="006B5C9E"/>
    <w:rsid w:val="006C06EF"/>
    <w:rsid w:val="006C070C"/>
    <w:rsid w:val="006C21AA"/>
    <w:rsid w:val="006C32B6"/>
    <w:rsid w:val="006C3ECF"/>
    <w:rsid w:val="006C716C"/>
    <w:rsid w:val="006D48FB"/>
    <w:rsid w:val="006D5102"/>
    <w:rsid w:val="006E01C5"/>
    <w:rsid w:val="006E0743"/>
    <w:rsid w:val="006E5735"/>
    <w:rsid w:val="006F5F5D"/>
    <w:rsid w:val="006F6027"/>
    <w:rsid w:val="006F7E5D"/>
    <w:rsid w:val="007009A3"/>
    <w:rsid w:val="007013CD"/>
    <w:rsid w:val="00713701"/>
    <w:rsid w:val="00713FA9"/>
    <w:rsid w:val="00715059"/>
    <w:rsid w:val="00715357"/>
    <w:rsid w:val="00717A04"/>
    <w:rsid w:val="00717E0F"/>
    <w:rsid w:val="007204D0"/>
    <w:rsid w:val="00722228"/>
    <w:rsid w:val="0072297E"/>
    <w:rsid w:val="00724FB8"/>
    <w:rsid w:val="007315CE"/>
    <w:rsid w:val="00732867"/>
    <w:rsid w:val="00734DDD"/>
    <w:rsid w:val="007369E7"/>
    <w:rsid w:val="00755462"/>
    <w:rsid w:val="00756304"/>
    <w:rsid w:val="00760F77"/>
    <w:rsid w:val="00765D17"/>
    <w:rsid w:val="00772D4E"/>
    <w:rsid w:val="00780592"/>
    <w:rsid w:val="00786953"/>
    <w:rsid w:val="00787667"/>
    <w:rsid w:val="007968B4"/>
    <w:rsid w:val="00797B7C"/>
    <w:rsid w:val="007A0C41"/>
    <w:rsid w:val="007A3E36"/>
    <w:rsid w:val="007A644D"/>
    <w:rsid w:val="007A7E75"/>
    <w:rsid w:val="007B0885"/>
    <w:rsid w:val="007B0943"/>
    <w:rsid w:val="007B1B9E"/>
    <w:rsid w:val="007B26BF"/>
    <w:rsid w:val="007B648D"/>
    <w:rsid w:val="007B7AD1"/>
    <w:rsid w:val="007C0736"/>
    <w:rsid w:val="007C1A0C"/>
    <w:rsid w:val="007C7384"/>
    <w:rsid w:val="007D464A"/>
    <w:rsid w:val="007E5B87"/>
    <w:rsid w:val="007E5E61"/>
    <w:rsid w:val="007F2499"/>
    <w:rsid w:val="00811625"/>
    <w:rsid w:val="008135BF"/>
    <w:rsid w:val="00816DF8"/>
    <w:rsid w:val="00823DB1"/>
    <w:rsid w:val="0082762B"/>
    <w:rsid w:val="00832687"/>
    <w:rsid w:val="00840ACD"/>
    <w:rsid w:val="00841A56"/>
    <w:rsid w:val="00846179"/>
    <w:rsid w:val="00852ABE"/>
    <w:rsid w:val="008556A8"/>
    <w:rsid w:val="008564DB"/>
    <w:rsid w:val="00857BF7"/>
    <w:rsid w:val="00862BC7"/>
    <w:rsid w:val="00864AAB"/>
    <w:rsid w:val="008665D0"/>
    <w:rsid w:val="0086752D"/>
    <w:rsid w:val="00870F47"/>
    <w:rsid w:val="0087492A"/>
    <w:rsid w:val="00874A71"/>
    <w:rsid w:val="00876712"/>
    <w:rsid w:val="00877DA2"/>
    <w:rsid w:val="0088731E"/>
    <w:rsid w:val="00892342"/>
    <w:rsid w:val="008A6B52"/>
    <w:rsid w:val="008B0529"/>
    <w:rsid w:val="008B1D80"/>
    <w:rsid w:val="008B770D"/>
    <w:rsid w:val="008C0337"/>
    <w:rsid w:val="008D4ADF"/>
    <w:rsid w:val="008D53B2"/>
    <w:rsid w:val="008F3B8F"/>
    <w:rsid w:val="008F5325"/>
    <w:rsid w:val="008F766C"/>
    <w:rsid w:val="009048F1"/>
    <w:rsid w:val="00911CDC"/>
    <w:rsid w:val="00914DA7"/>
    <w:rsid w:val="009222DF"/>
    <w:rsid w:val="00926C35"/>
    <w:rsid w:val="009305A3"/>
    <w:rsid w:val="00931B44"/>
    <w:rsid w:val="009327E0"/>
    <w:rsid w:val="00934FB7"/>
    <w:rsid w:val="0094778B"/>
    <w:rsid w:val="00950D29"/>
    <w:rsid w:val="00951C80"/>
    <w:rsid w:val="00953B23"/>
    <w:rsid w:val="00954512"/>
    <w:rsid w:val="00956233"/>
    <w:rsid w:val="00957466"/>
    <w:rsid w:val="009577B5"/>
    <w:rsid w:val="009611DF"/>
    <w:rsid w:val="00961EFE"/>
    <w:rsid w:val="009661DD"/>
    <w:rsid w:val="009753E0"/>
    <w:rsid w:val="009776FC"/>
    <w:rsid w:val="00986C5B"/>
    <w:rsid w:val="009870CB"/>
    <w:rsid w:val="00994617"/>
    <w:rsid w:val="00997C6F"/>
    <w:rsid w:val="009A079D"/>
    <w:rsid w:val="009B03BD"/>
    <w:rsid w:val="009B2B96"/>
    <w:rsid w:val="009B2D37"/>
    <w:rsid w:val="009B3370"/>
    <w:rsid w:val="009B4879"/>
    <w:rsid w:val="009B6FE7"/>
    <w:rsid w:val="009C008C"/>
    <w:rsid w:val="009C0816"/>
    <w:rsid w:val="009C3DDC"/>
    <w:rsid w:val="009C73AB"/>
    <w:rsid w:val="009C76B2"/>
    <w:rsid w:val="009D3804"/>
    <w:rsid w:val="009D5382"/>
    <w:rsid w:val="009D710C"/>
    <w:rsid w:val="009D72D6"/>
    <w:rsid w:val="009E28E3"/>
    <w:rsid w:val="009E5955"/>
    <w:rsid w:val="009E6765"/>
    <w:rsid w:val="009E6B03"/>
    <w:rsid w:val="009E743D"/>
    <w:rsid w:val="009F34D9"/>
    <w:rsid w:val="00A00877"/>
    <w:rsid w:val="00A02B2C"/>
    <w:rsid w:val="00A068F4"/>
    <w:rsid w:val="00A120F4"/>
    <w:rsid w:val="00A14455"/>
    <w:rsid w:val="00A16854"/>
    <w:rsid w:val="00A16BAA"/>
    <w:rsid w:val="00A1747A"/>
    <w:rsid w:val="00A17650"/>
    <w:rsid w:val="00A21F72"/>
    <w:rsid w:val="00A26C81"/>
    <w:rsid w:val="00A27541"/>
    <w:rsid w:val="00A30130"/>
    <w:rsid w:val="00A338F9"/>
    <w:rsid w:val="00A3741F"/>
    <w:rsid w:val="00A4483E"/>
    <w:rsid w:val="00A45951"/>
    <w:rsid w:val="00A538F6"/>
    <w:rsid w:val="00A54A6B"/>
    <w:rsid w:val="00A61BC3"/>
    <w:rsid w:val="00A63293"/>
    <w:rsid w:val="00A65ED9"/>
    <w:rsid w:val="00A70857"/>
    <w:rsid w:val="00A711C3"/>
    <w:rsid w:val="00A71C34"/>
    <w:rsid w:val="00A71CC7"/>
    <w:rsid w:val="00A80766"/>
    <w:rsid w:val="00A8089F"/>
    <w:rsid w:val="00A83B54"/>
    <w:rsid w:val="00A8404E"/>
    <w:rsid w:val="00A860DF"/>
    <w:rsid w:val="00A869A5"/>
    <w:rsid w:val="00A86B9F"/>
    <w:rsid w:val="00A9429D"/>
    <w:rsid w:val="00A94587"/>
    <w:rsid w:val="00A95802"/>
    <w:rsid w:val="00A96936"/>
    <w:rsid w:val="00AA2046"/>
    <w:rsid w:val="00AA2D71"/>
    <w:rsid w:val="00AC06F3"/>
    <w:rsid w:val="00AC23C7"/>
    <w:rsid w:val="00AD00CD"/>
    <w:rsid w:val="00AD3DA6"/>
    <w:rsid w:val="00AD788A"/>
    <w:rsid w:val="00AE1C2E"/>
    <w:rsid w:val="00AE7790"/>
    <w:rsid w:val="00AF3069"/>
    <w:rsid w:val="00AF6D79"/>
    <w:rsid w:val="00B0177C"/>
    <w:rsid w:val="00B17CCB"/>
    <w:rsid w:val="00B20BC3"/>
    <w:rsid w:val="00B20F44"/>
    <w:rsid w:val="00B221CC"/>
    <w:rsid w:val="00B2266E"/>
    <w:rsid w:val="00B30574"/>
    <w:rsid w:val="00B36294"/>
    <w:rsid w:val="00B3699C"/>
    <w:rsid w:val="00B44331"/>
    <w:rsid w:val="00B45B04"/>
    <w:rsid w:val="00B55F5A"/>
    <w:rsid w:val="00B60070"/>
    <w:rsid w:val="00B604DA"/>
    <w:rsid w:val="00B61008"/>
    <w:rsid w:val="00B61E3F"/>
    <w:rsid w:val="00B62165"/>
    <w:rsid w:val="00B621ED"/>
    <w:rsid w:val="00B64D73"/>
    <w:rsid w:val="00B6742B"/>
    <w:rsid w:val="00B70070"/>
    <w:rsid w:val="00B81BE0"/>
    <w:rsid w:val="00B943C8"/>
    <w:rsid w:val="00BA2514"/>
    <w:rsid w:val="00BB1054"/>
    <w:rsid w:val="00BB3DEA"/>
    <w:rsid w:val="00BB66E3"/>
    <w:rsid w:val="00BB7348"/>
    <w:rsid w:val="00BC0308"/>
    <w:rsid w:val="00BC37BA"/>
    <w:rsid w:val="00BC4DA7"/>
    <w:rsid w:val="00BC5ABF"/>
    <w:rsid w:val="00BD35E1"/>
    <w:rsid w:val="00BD6768"/>
    <w:rsid w:val="00BE0F17"/>
    <w:rsid w:val="00BE2617"/>
    <w:rsid w:val="00BE4507"/>
    <w:rsid w:val="00BF0ACB"/>
    <w:rsid w:val="00BF106A"/>
    <w:rsid w:val="00BF139B"/>
    <w:rsid w:val="00BF4D2B"/>
    <w:rsid w:val="00BF565E"/>
    <w:rsid w:val="00BF6F59"/>
    <w:rsid w:val="00C105B1"/>
    <w:rsid w:val="00C117EE"/>
    <w:rsid w:val="00C15DD6"/>
    <w:rsid w:val="00C17693"/>
    <w:rsid w:val="00C2174C"/>
    <w:rsid w:val="00C22829"/>
    <w:rsid w:val="00C236EA"/>
    <w:rsid w:val="00C253B5"/>
    <w:rsid w:val="00C27F6A"/>
    <w:rsid w:val="00C312BD"/>
    <w:rsid w:val="00C35CE2"/>
    <w:rsid w:val="00C36B00"/>
    <w:rsid w:val="00C37BC4"/>
    <w:rsid w:val="00C50508"/>
    <w:rsid w:val="00C5127C"/>
    <w:rsid w:val="00C55F51"/>
    <w:rsid w:val="00C56064"/>
    <w:rsid w:val="00C56A1D"/>
    <w:rsid w:val="00C62BC7"/>
    <w:rsid w:val="00C640CD"/>
    <w:rsid w:val="00C64233"/>
    <w:rsid w:val="00C67297"/>
    <w:rsid w:val="00C706BC"/>
    <w:rsid w:val="00C716B3"/>
    <w:rsid w:val="00C71E92"/>
    <w:rsid w:val="00C74215"/>
    <w:rsid w:val="00C766D1"/>
    <w:rsid w:val="00C83082"/>
    <w:rsid w:val="00C83424"/>
    <w:rsid w:val="00C84F9D"/>
    <w:rsid w:val="00C8503C"/>
    <w:rsid w:val="00C85D11"/>
    <w:rsid w:val="00C9038A"/>
    <w:rsid w:val="00C90C30"/>
    <w:rsid w:val="00C9427F"/>
    <w:rsid w:val="00C95E18"/>
    <w:rsid w:val="00CA3CBB"/>
    <w:rsid w:val="00CA51BC"/>
    <w:rsid w:val="00CA743C"/>
    <w:rsid w:val="00CB3963"/>
    <w:rsid w:val="00CC059F"/>
    <w:rsid w:val="00CD6269"/>
    <w:rsid w:val="00CD7193"/>
    <w:rsid w:val="00CE3A08"/>
    <w:rsid w:val="00CE7A2C"/>
    <w:rsid w:val="00CF3E85"/>
    <w:rsid w:val="00CF4BA2"/>
    <w:rsid w:val="00CF5DFC"/>
    <w:rsid w:val="00CF7CE9"/>
    <w:rsid w:val="00D00398"/>
    <w:rsid w:val="00D06CBB"/>
    <w:rsid w:val="00D07FB1"/>
    <w:rsid w:val="00D14510"/>
    <w:rsid w:val="00D26C7F"/>
    <w:rsid w:val="00D327E8"/>
    <w:rsid w:val="00D3746D"/>
    <w:rsid w:val="00D37684"/>
    <w:rsid w:val="00D405C6"/>
    <w:rsid w:val="00D44348"/>
    <w:rsid w:val="00D61E30"/>
    <w:rsid w:val="00D62C04"/>
    <w:rsid w:val="00D76813"/>
    <w:rsid w:val="00D910D4"/>
    <w:rsid w:val="00D9282E"/>
    <w:rsid w:val="00D93FF4"/>
    <w:rsid w:val="00D94C92"/>
    <w:rsid w:val="00DA007B"/>
    <w:rsid w:val="00DC0DD9"/>
    <w:rsid w:val="00DC6741"/>
    <w:rsid w:val="00DC724E"/>
    <w:rsid w:val="00DC731A"/>
    <w:rsid w:val="00DD7E7D"/>
    <w:rsid w:val="00DE1495"/>
    <w:rsid w:val="00DE1B8C"/>
    <w:rsid w:val="00DE486B"/>
    <w:rsid w:val="00E01098"/>
    <w:rsid w:val="00E03ED3"/>
    <w:rsid w:val="00E0413B"/>
    <w:rsid w:val="00E06FE6"/>
    <w:rsid w:val="00E15772"/>
    <w:rsid w:val="00E17631"/>
    <w:rsid w:val="00E20D6C"/>
    <w:rsid w:val="00E21181"/>
    <w:rsid w:val="00E22431"/>
    <w:rsid w:val="00E363F8"/>
    <w:rsid w:val="00E403C6"/>
    <w:rsid w:val="00E403D9"/>
    <w:rsid w:val="00E426D0"/>
    <w:rsid w:val="00E47644"/>
    <w:rsid w:val="00E5158C"/>
    <w:rsid w:val="00E52D99"/>
    <w:rsid w:val="00E57C9C"/>
    <w:rsid w:val="00E616B4"/>
    <w:rsid w:val="00E6244A"/>
    <w:rsid w:val="00E62B51"/>
    <w:rsid w:val="00E63855"/>
    <w:rsid w:val="00E650F3"/>
    <w:rsid w:val="00E655F1"/>
    <w:rsid w:val="00E658D5"/>
    <w:rsid w:val="00E65BE0"/>
    <w:rsid w:val="00E67B90"/>
    <w:rsid w:val="00E7083A"/>
    <w:rsid w:val="00E70927"/>
    <w:rsid w:val="00E7168F"/>
    <w:rsid w:val="00E7492C"/>
    <w:rsid w:val="00E85354"/>
    <w:rsid w:val="00E96DD4"/>
    <w:rsid w:val="00E9774C"/>
    <w:rsid w:val="00EA0B97"/>
    <w:rsid w:val="00EA5193"/>
    <w:rsid w:val="00EB16C8"/>
    <w:rsid w:val="00EB20C7"/>
    <w:rsid w:val="00EC094E"/>
    <w:rsid w:val="00EC3E4D"/>
    <w:rsid w:val="00EC5155"/>
    <w:rsid w:val="00EE202D"/>
    <w:rsid w:val="00EE384A"/>
    <w:rsid w:val="00EE6242"/>
    <w:rsid w:val="00EF0BDE"/>
    <w:rsid w:val="00EF1DD7"/>
    <w:rsid w:val="00EF2CE7"/>
    <w:rsid w:val="00EF2E27"/>
    <w:rsid w:val="00F144FE"/>
    <w:rsid w:val="00F14FA0"/>
    <w:rsid w:val="00F256A2"/>
    <w:rsid w:val="00F34768"/>
    <w:rsid w:val="00F3710B"/>
    <w:rsid w:val="00F37ED5"/>
    <w:rsid w:val="00F43022"/>
    <w:rsid w:val="00F4448D"/>
    <w:rsid w:val="00F46047"/>
    <w:rsid w:val="00F57B01"/>
    <w:rsid w:val="00F61FD3"/>
    <w:rsid w:val="00F6464B"/>
    <w:rsid w:val="00F6484E"/>
    <w:rsid w:val="00F747D3"/>
    <w:rsid w:val="00F74E61"/>
    <w:rsid w:val="00F823DB"/>
    <w:rsid w:val="00F84513"/>
    <w:rsid w:val="00F87B7E"/>
    <w:rsid w:val="00F91BE1"/>
    <w:rsid w:val="00F9492E"/>
    <w:rsid w:val="00F95459"/>
    <w:rsid w:val="00FA1AFF"/>
    <w:rsid w:val="00FA579A"/>
    <w:rsid w:val="00FA6C8E"/>
    <w:rsid w:val="00FB0210"/>
    <w:rsid w:val="00FB03FE"/>
    <w:rsid w:val="00FB2094"/>
    <w:rsid w:val="00FB5A62"/>
    <w:rsid w:val="00FC048C"/>
    <w:rsid w:val="00FD0E68"/>
    <w:rsid w:val="00FD17E5"/>
    <w:rsid w:val="00FD2BCE"/>
    <w:rsid w:val="00FD2DAB"/>
    <w:rsid w:val="00FD3E84"/>
    <w:rsid w:val="00FE2C9B"/>
    <w:rsid w:val="00FE3E16"/>
    <w:rsid w:val="00FE5473"/>
    <w:rsid w:val="00FE6CFB"/>
    <w:rsid w:val="00FF0A5A"/>
    <w:rsid w:val="00FF29BE"/>
    <w:rsid w:val="00FF6634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0FF0E"/>
  <w15:docId w15:val="{4B02740E-9ECB-4719-BF47-DDB754F4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17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F609FB"/>
    <w:pPr>
      <w:keepNext/>
      <w:outlineLvl w:val="0"/>
    </w:pPr>
    <w:rPr>
      <w:rFonts w:ascii="Arial" w:eastAsia="ＭＳ ゴシック" w:hAnsi="Arial"/>
      <w:sz w:val="28"/>
      <w:szCs w:val="28"/>
    </w:rPr>
  </w:style>
  <w:style w:type="paragraph" w:styleId="2">
    <w:name w:val="heading 2"/>
    <w:basedOn w:val="a"/>
    <w:next w:val="a"/>
    <w:qFormat/>
    <w:rsid w:val="00F609FB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MLBody">
    <w:name w:val="HTML Body"/>
    <w:rsid w:val="009775A8"/>
    <w:pPr>
      <w:widowControl w:val="0"/>
      <w:autoSpaceDE w:val="0"/>
      <w:autoSpaceDN w:val="0"/>
      <w:adjustRightInd w:val="0"/>
    </w:pPr>
    <w:rPr>
      <w:rFonts w:ascii="ＭＳ ゴシック" w:eastAsia="ＭＳ ゴシック"/>
    </w:rPr>
  </w:style>
  <w:style w:type="paragraph" w:styleId="a3">
    <w:name w:val="header"/>
    <w:basedOn w:val="a"/>
    <w:link w:val="a4"/>
    <w:uiPriority w:val="99"/>
    <w:unhideWhenUsed/>
    <w:rsid w:val="004955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5572"/>
  </w:style>
  <w:style w:type="paragraph" w:styleId="a5">
    <w:name w:val="footer"/>
    <w:basedOn w:val="a"/>
    <w:link w:val="a6"/>
    <w:uiPriority w:val="99"/>
    <w:unhideWhenUsed/>
    <w:rsid w:val="004955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5572"/>
  </w:style>
  <w:style w:type="character" w:styleId="a7">
    <w:name w:val="Hyperlink"/>
    <w:uiPriority w:val="99"/>
    <w:unhideWhenUsed/>
    <w:rsid w:val="0020643A"/>
    <w:rPr>
      <w:color w:val="0000FF"/>
      <w:u w:val="single"/>
    </w:rPr>
  </w:style>
  <w:style w:type="paragraph" w:styleId="a8">
    <w:name w:val="Date"/>
    <w:basedOn w:val="a"/>
    <w:next w:val="a"/>
    <w:link w:val="a9"/>
    <w:uiPriority w:val="99"/>
    <w:unhideWhenUsed/>
    <w:rsid w:val="008C54F6"/>
    <w:rPr>
      <w:rFonts w:ascii="ＭＳ ゴシック" w:eastAsia="ＭＳ ゴシック" w:cs="ＭＳ ゴシック"/>
      <w:b/>
      <w:kern w:val="0"/>
      <w:sz w:val="22"/>
    </w:rPr>
  </w:style>
  <w:style w:type="character" w:customStyle="1" w:styleId="a9">
    <w:name w:val="日付 (文字)"/>
    <w:link w:val="a8"/>
    <w:uiPriority w:val="99"/>
    <w:rsid w:val="008C54F6"/>
    <w:rPr>
      <w:rFonts w:ascii="ＭＳ ゴシック" w:eastAsia="ＭＳ ゴシック" w:cs="ＭＳ ゴシック"/>
      <w:b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C84F9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84F9D"/>
    <w:rPr>
      <w:rFonts w:ascii="Arial" w:eastAsia="ＭＳ ゴシック" w:hAnsi="Arial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C90C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uiPriority w:val="99"/>
    <w:rsid w:val="00C90C30"/>
    <w:rPr>
      <w:rFonts w:ascii="ＭＳ ゴシック" w:eastAsia="ＭＳ ゴシック" w:hAnsi="ＭＳ ゴシック" w:cs="ＭＳ ゴシック"/>
      <w:sz w:val="24"/>
      <w:szCs w:val="24"/>
    </w:rPr>
  </w:style>
  <w:style w:type="character" w:styleId="ac">
    <w:name w:val="annotation reference"/>
    <w:uiPriority w:val="99"/>
    <w:semiHidden/>
    <w:unhideWhenUsed/>
    <w:rsid w:val="006F5F5D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F5F5D"/>
    <w:pPr>
      <w:jc w:val="left"/>
    </w:pPr>
  </w:style>
  <w:style w:type="character" w:customStyle="1" w:styleId="ae">
    <w:name w:val="コメント文字列 (文字)"/>
    <w:link w:val="ad"/>
    <w:uiPriority w:val="99"/>
    <w:rsid w:val="006F5F5D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F5F5D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6F5F5D"/>
    <w:rPr>
      <w:b/>
      <w:bCs/>
      <w:kern w:val="2"/>
      <w:sz w:val="21"/>
      <w:szCs w:val="22"/>
    </w:rPr>
  </w:style>
  <w:style w:type="character" w:customStyle="1" w:styleId="st">
    <w:name w:val="st"/>
    <w:basedOn w:val="a0"/>
    <w:rsid w:val="00C56064"/>
  </w:style>
  <w:style w:type="character" w:styleId="af1">
    <w:name w:val="Emphasis"/>
    <w:uiPriority w:val="20"/>
    <w:qFormat/>
    <w:rsid w:val="00C56064"/>
    <w:rPr>
      <w:i/>
      <w:iCs/>
    </w:rPr>
  </w:style>
  <w:style w:type="table" w:styleId="af2">
    <w:name w:val="Table Grid"/>
    <w:basedOn w:val="a1"/>
    <w:uiPriority w:val="59"/>
    <w:rsid w:val="00181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72"/>
    <w:qFormat/>
    <w:rsid w:val="00550112"/>
    <w:pPr>
      <w:ind w:leftChars="400" w:left="840"/>
    </w:pPr>
  </w:style>
  <w:style w:type="character" w:styleId="af4">
    <w:name w:val="Strong"/>
    <w:basedOn w:val="a0"/>
    <w:uiPriority w:val="22"/>
    <w:qFormat/>
    <w:rsid w:val="00C17693"/>
    <w:rPr>
      <w:b/>
      <w:bCs/>
    </w:rPr>
  </w:style>
  <w:style w:type="paragraph" w:styleId="af5">
    <w:name w:val="Revision"/>
    <w:hidden/>
    <w:uiPriority w:val="71"/>
    <w:semiHidden/>
    <w:rsid w:val="00C5127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ryu1\&#12487;&#12473;&#12463;&#12488;&#12483;&#12503;\&#12527;&#12540;&#12463;&#12471;&#12519;&#12483;&#12503;&#26085;&#3124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FC144-DBAA-45E8-9892-9745C0D191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52261b6-209d-4d25-b884-9338f92e72ea}" enabled="1" method="Privileged" siteId="{48e01c30-7368-4a91-bd0c-bed2b71b2da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ワークショップ日程.dot</Template>
  <TotalTime>115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開催要領</vt:lpstr>
      <vt:lpstr>開催要領</vt:lpstr>
    </vt:vector>
  </TitlesOfParts>
  <Company>Microsoft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開催要領</dc:title>
  <dc:subject/>
  <dc:creator>marina54</dc:creator>
  <cp:keywords/>
  <cp:lastModifiedBy>木暮 恵(KIGURE Megumi)</cp:lastModifiedBy>
  <cp:revision>20</cp:revision>
  <cp:lastPrinted>2026-09-07T01:42:00Z</cp:lastPrinted>
  <dcterms:created xsi:type="dcterms:W3CDTF">2026-09-03T04:03:00Z</dcterms:created>
  <dcterms:modified xsi:type="dcterms:W3CDTF">2026-09-08T01:08:00Z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54c3e0dc,44e0e600,38db8787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機密・配付先限り</vt:lpwstr>
  </property>
</Properties>
</file>